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BF9B4" w14:textId="46982121" w:rsidR="06C91672" w:rsidRDefault="06C91672" w:rsidP="583603D2">
      <w:pPr>
        <w:pStyle w:val="Kop1"/>
        <w:spacing w:line="360" w:lineRule="auto"/>
      </w:pPr>
      <w:r w:rsidRPr="583603D2">
        <w:rPr>
          <w:color w:val="000099"/>
        </w:rPr>
        <w:t>Subsidieaanvraag</w:t>
      </w:r>
      <w:r w:rsidR="6F15F45B" w:rsidRPr="583603D2">
        <w:rPr>
          <w:color w:val="000099"/>
        </w:rPr>
        <w:t xml:space="preserve"> </w:t>
      </w:r>
    </w:p>
    <w:p w14:paraId="0AB89BA3" w14:textId="5D6DA226" w:rsidR="003E0205" w:rsidRPr="0083132E" w:rsidRDefault="67010DA2" w:rsidP="583603D2">
      <w:pPr>
        <w:pStyle w:val="Kop2"/>
      </w:pPr>
      <w:r>
        <w:t>Arbeidsmarktregio Gorinchem</w:t>
      </w:r>
      <w:r w:rsidR="00230CC1">
        <w:tab/>
      </w:r>
    </w:p>
    <w:p w14:paraId="7151D4AB" w14:textId="27B23C6E" w:rsidR="1DAD5C4B" w:rsidRPr="00DC0E7A" w:rsidRDefault="1DAD5C4B" w:rsidP="583603D2">
      <w:pPr>
        <w:spacing w:before="240" w:after="240"/>
        <w:rPr>
          <w:lang w:val="nl-NL"/>
        </w:rPr>
      </w:pPr>
      <w:r w:rsidRPr="583603D2">
        <w:rPr>
          <w:rFonts w:cs="Verdana"/>
          <w:szCs w:val="18"/>
          <w:lang w:val="nl-NL"/>
        </w:rPr>
        <w:t xml:space="preserve">Met dit formulier vraagt u subsidie aan </w:t>
      </w:r>
      <w:r w:rsidR="1B21899D" w:rsidRPr="583603D2">
        <w:rPr>
          <w:rFonts w:cs="Verdana"/>
          <w:szCs w:val="18"/>
          <w:lang w:val="nl-NL"/>
        </w:rPr>
        <w:t xml:space="preserve">voor een project of activiteit die bijdraagt aan de doelstellingen van de </w:t>
      </w:r>
      <w:r w:rsidR="1B21899D" w:rsidRPr="583603D2">
        <w:rPr>
          <w:rFonts w:cs="Verdana"/>
          <w:b/>
          <w:bCs/>
          <w:szCs w:val="18"/>
          <w:lang w:val="nl-NL"/>
        </w:rPr>
        <w:t>Arbeidsmarktregio Gorinchem</w:t>
      </w:r>
      <w:r w:rsidR="1B21899D" w:rsidRPr="583603D2">
        <w:rPr>
          <w:rFonts w:cs="Verdana"/>
          <w:szCs w:val="18"/>
          <w:lang w:val="nl-NL"/>
        </w:rPr>
        <w:t>.</w:t>
      </w:r>
    </w:p>
    <w:p w14:paraId="21EF1612" w14:textId="24513EA6" w:rsidR="5612EE76" w:rsidRPr="00DC0E7A" w:rsidRDefault="5612EE76" w:rsidP="583603D2">
      <w:pPr>
        <w:spacing w:before="240" w:after="240"/>
        <w:rPr>
          <w:lang w:val="nl-NL"/>
        </w:rPr>
      </w:pPr>
      <w:r w:rsidRPr="583603D2">
        <w:rPr>
          <w:lang w:val="nl-NL"/>
        </w:rPr>
        <w:t xml:space="preserve">De Arbeidsmarktregio Gorinchem is een samenwerking tussen de gemeenten </w:t>
      </w:r>
      <w:r w:rsidRPr="583603D2">
        <w:rPr>
          <w:b/>
          <w:bCs/>
          <w:lang w:val="nl-NL"/>
        </w:rPr>
        <w:t>Gorinchem, Molenlanden en Vijfheerenlanden</w:t>
      </w:r>
      <w:r w:rsidRPr="583603D2">
        <w:rPr>
          <w:lang w:val="nl-NL"/>
        </w:rPr>
        <w:t>. De gemeente Gorinchem treedt op als centrumgemeente en behandelt de subsidieaanvragen.</w:t>
      </w:r>
    </w:p>
    <w:p w14:paraId="55E6FBA5" w14:textId="3EA7A302" w:rsidR="5612EE76" w:rsidRDefault="5612EE76" w:rsidP="583603D2">
      <w:pPr>
        <w:spacing w:before="240" w:after="240"/>
        <w:rPr>
          <w:lang w:val="nl-NL"/>
        </w:rPr>
      </w:pPr>
      <w:r w:rsidRPr="583603D2">
        <w:rPr>
          <w:lang w:val="nl-NL"/>
        </w:rPr>
        <w:t xml:space="preserve">Een volledige aanvraag wordt beoordeeld aan de hand van de </w:t>
      </w:r>
      <w:r w:rsidRPr="583603D2">
        <w:rPr>
          <w:b/>
          <w:bCs/>
          <w:lang w:val="nl-NL"/>
        </w:rPr>
        <w:t>Subsidieregeling Arbeidsmarktregio Gorinchem 2026–2028</w:t>
      </w:r>
      <w:r w:rsidRPr="583603D2">
        <w:rPr>
          <w:lang w:val="nl-NL"/>
        </w:rPr>
        <w:t xml:space="preserve"> en de </w:t>
      </w:r>
      <w:r w:rsidRPr="583603D2">
        <w:rPr>
          <w:b/>
          <w:bCs/>
          <w:lang w:val="nl-NL"/>
        </w:rPr>
        <w:t>Algemene subsidieverordening gemeente Gorinchem 2026</w:t>
      </w:r>
      <w:r w:rsidRPr="583603D2">
        <w:rPr>
          <w:lang w:val="nl-NL"/>
        </w:rPr>
        <w:t>.</w:t>
      </w:r>
    </w:p>
    <w:p w14:paraId="267622F9" w14:textId="08C36F89" w:rsidR="5612EE76" w:rsidRDefault="5612EE76" w:rsidP="583603D2">
      <w:pPr>
        <w:pStyle w:val="Kop2"/>
        <w:rPr>
          <w:b/>
          <w:bCs/>
        </w:rPr>
      </w:pPr>
      <w:r w:rsidRPr="583603D2">
        <w:t>Belangrijk</w:t>
      </w:r>
    </w:p>
    <w:p w14:paraId="04587223" w14:textId="031C0D20" w:rsidR="5612EE76" w:rsidRDefault="5612EE76" w:rsidP="583603D2">
      <w:pPr>
        <w:pStyle w:val="Lijstalinea"/>
        <w:numPr>
          <w:ilvl w:val="0"/>
          <w:numId w:val="3"/>
        </w:numPr>
        <w:spacing w:after="0"/>
      </w:pPr>
      <w:r w:rsidRPr="583603D2">
        <w:t xml:space="preserve">Dien uw aanvraag uiterlijk 13 weken vóór de start van de activiteiten in. </w:t>
      </w:r>
    </w:p>
    <w:p w14:paraId="1AA076A9" w14:textId="4DC5BD6B" w:rsidR="5612EE76" w:rsidRDefault="5612EE76" w:rsidP="583603D2">
      <w:pPr>
        <w:pStyle w:val="Lijstalinea"/>
        <w:numPr>
          <w:ilvl w:val="0"/>
          <w:numId w:val="3"/>
        </w:numPr>
        <w:spacing w:after="0"/>
      </w:pPr>
      <w:r w:rsidRPr="583603D2">
        <w:t xml:space="preserve">Alleen volledige aanvragen worden in behandeling genomen. </w:t>
      </w:r>
    </w:p>
    <w:p w14:paraId="73AB8F9F" w14:textId="72836B77" w:rsidR="5612EE76" w:rsidRDefault="5612EE76" w:rsidP="583603D2">
      <w:pPr>
        <w:pStyle w:val="Lijstalinea"/>
        <w:numPr>
          <w:ilvl w:val="0"/>
          <w:numId w:val="3"/>
        </w:numPr>
        <w:spacing w:after="0"/>
      </w:pPr>
      <w:r w:rsidRPr="583603D2">
        <w:t>De aanvraag moet worden ingediend door een rechtspersoon of, bij een samenwerkingsverband, door de penvoerder.</w:t>
      </w:r>
    </w:p>
    <w:p w14:paraId="0AD014F7" w14:textId="77777777" w:rsidR="005E0CED" w:rsidRDefault="005E0CED" w:rsidP="001D098C">
      <w:pPr>
        <w:pBdr>
          <w:bottom w:val="single" w:sz="6" w:space="1" w:color="00B050"/>
        </w:pBdr>
        <w:spacing w:line="360" w:lineRule="auto"/>
        <w:rPr>
          <w:lang w:val="nl-NL"/>
        </w:rPr>
      </w:pPr>
    </w:p>
    <w:p w14:paraId="6407C238" w14:textId="77777777" w:rsidR="005E0CED" w:rsidRDefault="005E0CED" w:rsidP="009C76E0">
      <w:pPr>
        <w:spacing w:line="360" w:lineRule="auto"/>
        <w:rPr>
          <w:lang w:val="nl-NL"/>
        </w:rPr>
      </w:pPr>
    </w:p>
    <w:p w14:paraId="7388D6F3" w14:textId="5B009972" w:rsidR="00DF04DC" w:rsidRPr="00DF04DC" w:rsidRDefault="009D0A2D" w:rsidP="583603D2">
      <w:pPr>
        <w:pStyle w:val="Kop2"/>
        <w:numPr>
          <w:ilvl w:val="0"/>
          <w:numId w:val="16"/>
        </w:numPr>
        <w:spacing w:line="360" w:lineRule="auto"/>
      </w:pPr>
      <w:r>
        <w:t xml:space="preserve">Gegevens </w:t>
      </w:r>
      <w:r w:rsidR="031AC222">
        <w:t>van de aanvrager</w:t>
      </w:r>
    </w:p>
    <w:p w14:paraId="33B03C33" w14:textId="364187D5" w:rsidR="7795CBC4" w:rsidRDefault="7795CBC4" w:rsidP="583603D2">
      <w:pPr>
        <w:spacing w:line="360" w:lineRule="auto"/>
        <w:ind w:left="360"/>
      </w:pPr>
      <w:r w:rsidRPr="583603D2">
        <w:rPr>
          <w:lang w:val="nl-NL"/>
        </w:rPr>
        <w:t>Naam o</w:t>
      </w:r>
      <w:r w:rsidR="231963D8" w:rsidRPr="583603D2">
        <w:rPr>
          <w:lang w:val="nl-NL"/>
        </w:rPr>
        <w:t>rganisatie</w:t>
      </w:r>
    </w:p>
    <w:sdt>
      <w:sdtPr>
        <w:rPr>
          <w:lang w:val="nl-NL"/>
        </w:rPr>
        <w:id w:val="-1045284772"/>
        <w:lock w:val="sdtLocked"/>
        <w:placeholder>
          <w:docPart w:val="DA5DF9EA83584859BC383082B265ED86"/>
        </w:placeholder>
        <w:showingPlcHdr/>
        <w:text/>
      </w:sdtPr>
      <w:sdtEndPr/>
      <w:sdtContent>
        <w:p w14:paraId="025DFC2B" w14:textId="2FC15D56" w:rsidR="00964EAA" w:rsidRDefault="00007540" w:rsidP="00CB27F3">
          <w:pPr>
            <w:spacing w:line="360" w:lineRule="auto"/>
            <w:ind w:left="360"/>
            <w:rPr>
              <w:lang w:val="nl-NL"/>
            </w:rPr>
          </w:pPr>
          <w:r w:rsidRPr="583603D2">
            <w:rPr>
              <w:rStyle w:val="Tekstvantijdelijkeaanduiding"/>
              <w:highlight w:val="lightGray"/>
              <w:lang w:val="nl-NL"/>
            </w:rPr>
            <w:t>Klik of tik om tekst in te voeren.</w:t>
          </w:r>
        </w:p>
      </w:sdtContent>
    </w:sdt>
    <w:p w14:paraId="49ADAB59" w14:textId="539D3DD0" w:rsidR="199FA254" w:rsidRPr="00A42C82" w:rsidRDefault="199FA254" w:rsidP="583603D2">
      <w:pPr>
        <w:spacing w:line="360" w:lineRule="auto"/>
        <w:ind w:left="360"/>
        <w:rPr>
          <w:lang w:val="nl-NL"/>
        </w:rPr>
      </w:pPr>
      <w:r w:rsidRPr="583603D2">
        <w:rPr>
          <w:lang w:val="nl-NL"/>
        </w:rPr>
        <w:t>Rechtsvorm</w:t>
      </w:r>
    </w:p>
    <w:sdt>
      <w:sdtPr>
        <w:rPr>
          <w:lang w:val="nl-NL"/>
        </w:rPr>
        <w:id w:val="-910927016"/>
        <w:placeholder>
          <w:docPart w:val="DA74BB91996F493FB70F31DBDFA16B9C"/>
        </w:placeholder>
        <w:showingPlcHdr/>
        <w:text/>
      </w:sdtPr>
      <w:sdtEndPr/>
      <w:sdtContent>
        <w:p w14:paraId="5A63F352" w14:textId="41688DD1" w:rsidR="00964EAA" w:rsidRDefault="00964EAA" w:rsidP="00CB27F3">
          <w:pPr>
            <w:spacing w:line="360" w:lineRule="auto"/>
            <w:ind w:left="360"/>
            <w:rPr>
              <w:lang w:val="nl-NL"/>
            </w:rPr>
          </w:pPr>
          <w:r w:rsidRPr="583603D2">
            <w:rPr>
              <w:rStyle w:val="Tekstvantijdelijkeaanduiding"/>
              <w:highlight w:val="lightGray"/>
              <w:lang w:val="nl-NL"/>
            </w:rPr>
            <w:t>Klik of tik om tekst in te voeren.</w:t>
          </w:r>
        </w:p>
      </w:sdtContent>
    </w:sdt>
    <w:p w14:paraId="779F55DF" w14:textId="5C831491" w:rsidR="00964EAA" w:rsidRPr="00A42C82" w:rsidRDefault="4E6C3FC6" w:rsidP="583603D2">
      <w:pPr>
        <w:spacing w:line="360" w:lineRule="auto"/>
        <w:ind w:left="360"/>
        <w:rPr>
          <w:lang w:val="nl-NL"/>
        </w:rPr>
      </w:pPr>
      <w:r w:rsidRPr="583603D2">
        <w:rPr>
          <w:lang w:val="nl-NL"/>
        </w:rPr>
        <w:t>KvK-nummer</w:t>
      </w:r>
    </w:p>
    <w:p w14:paraId="31A75B02" w14:textId="7FDF869F" w:rsidR="00964EAA" w:rsidRDefault="002B53DD" w:rsidP="583603D2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1404332196"/>
          <w:placeholder>
            <w:docPart w:val="92FDD1D7E0784C78AB447F36AFA5D56F"/>
          </w:placeholder>
          <w:showingPlcHdr/>
          <w:text/>
        </w:sdtPr>
        <w:sdtEndPr/>
        <w:sdtContent>
          <w:r w:rsidR="00964EAA" w:rsidRPr="583603D2">
            <w:rPr>
              <w:rStyle w:val="Tekstvantijdelijkeaanduiding"/>
              <w:highlight w:val="lightGray"/>
              <w:lang w:val="nl-NL"/>
            </w:rPr>
            <w:t>Klik of tik om tekst in te voeren.</w:t>
          </w:r>
        </w:sdtContent>
      </w:sdt>
    </w:p>
    <w:p w14:paraId="5CF17A83" w14:textId="2748F400" w:rsidR="4C5666AB" w:rsidRPr="00A42C82" w:rsidRDefault="4C5666AB" w:rsidP="583603D2">
      <w:pPr>
        <w:spacing w:line="360" w:lineRule="auto"/>
        <w:ind w:left="360"/>
        <w:rPr>
          <w:lang w:val="nl-NL"/>
        </w:rPr>
      </w:pPr>
      <w:r w:rsidRPr="583603D2">
        <w:rPr>
          <w:lang w:val="nl-NL"/>
        </w:rPr>
        <w:t>Adres</w:t>
      </w:r>
    </w:p>
    <w:p w14:paraId="757BA865" w14:textId="7A71D241" w:rsidR="00964EAA" w:rsidRPr="00A42C82" w:rsidRDefault="002B53DD" w:rsidP="583603D2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-1219896997"/>
          <w:placeholder>
            <w:docPart w:val="34951C47FA6540AA9E8B7D63ACEEED72"/>
          </w:placeholder>
          <w:showingPlcHdr/>
          <w:text/>
        </w:sdtPr>
        <w:sdtEndPr/>
        <w:sdtContent>
          <w:r w:rsidR="00964EAA" w:rsidRPr="583603D2">
            <w:rPr>
              <w:rStyle w:val="Tekstvantijdelijkeaanduiding"/>
              <w:highlight w:val="lightGray"/>
              <w:lang w:val="nl-NL"/>
            </w:rPr>
            <w:t>Klik of tik om tekst in te voeren.</w:t>
          </w:r>
        </w:sdtContent>
      </w:sdt>
      <w:r w:rsidR="3048414C" w:rsidRPr="583603D2">
        <w:rPr>
          <w:lang w:val="nl-NL"/>
        </w:rPr>
        <w:t xml:space="preserve"> </w:t>
      </w:r>
    </w:p>
    <w:p w14:paraId="2FBD9D91" w14:textId="3784BBA8" w:rsidR="30A8BA97" w:rsidRPr="00A42C82" w:rsidRDefault="30A8BA97" w:rsidP="583603D2">
      <w:pPr>
        <w:spacing w:line="360" w:lineRule="auto"/>
        <w:ind w:left="360"/>
        <w:rPr>
          <w:lang w:val="nl-NL"/>
        </w:rPr>
      </w:pPr>
      <w:r w:rsidRPr="583603D2">
        <w:rPr>
          <w:lang w:val="nl-NL"/>
        </w:rPr>
        <w:t>IBAN</w:t>
      </w:r>
    </w:p>
    <w:sdt>
      <w:sdtPr>
        <w:rPr>
          <w:lang w:val="nl-NL"/>
        </w:rPr>
        <w:id w:val="1936397000"/>
        <w:lock w:val="sdtLocked"/>
        <w:placeholder>
          <w:docPart w:val="3CDD317006B3470688B951BE2940AC98"/>
        </w:placeholder>
        <w:showingPlcHdr/>
        <w:text/>
      </w:sdtPr>
      <w:sdtEndPr/>
      <w:sdtContent>
        <w:p w14:paraId="41C48305" w14:textId="0667BFAA" w:rsidR="3048414C" w:rsidRDefault="3048414C" w:rsidP="583603D2">
          <w:pPr>
            <w:spacing w:line="360" w:lineRule="auto"/>
            <w:ind w:left="360"/>
            <w:rPr>
              <w:lang w:val="nl-NL"/>
            </w:rPr>
          </w:pPr>
          <w:r w:rsidRPr="583603D2">
            <w:rPr>
              <w:rStyle w:val="Tekstvantijdelijkeaanduiding"/>
              <w:highlight w:val="lightGray"/>
              <w:lang w:val="nl-NL"/>
            </w:rPr>
            <w:t>Klik of tik om tekst in te voeren.</w:t>
          </w:r>
        </w:p>
      </w:sdtContent>
    </w:sdt>
    <w:p w14:paraId="6AFC64B2" w14:textId="3049BD28" w:rsidR="11C532FD" w:rsidRPr="00A42C82" w:rsidRDefault="11C532FD" w:rsidP="583603D2">
      <w:pPr>
        <w:spacing w:line="360" w:lineRule="auto"/>
        <w:ind w:firstLine="360"/>
        <w:rPr>
          <w:lang w:val="nl-NL"/>
        </w:rPr>
      </w:pPr>
      <w:r w:rsidRPr="583603D2">
        <w:rPr>
          <w:lang w:val="nl-NL"/>
        </w:rPr>
        <w:t>Contactpersoon</w:t>
      </w:r>
    </w:p>
    <w:sdt>
      <w:sdtPr>
        <w:rPr>
          <w:lang w:val="nl-NL"/>
        </w:rPr>
        <w:id w:val="1133586439"/>
        <w:placeholder>
          <w:docPart w:val="C86AF800549C4007B5B3950F8D9A777B"/>
        </w:placeholder>
        <w:showingPlcHdr/>
        <w:text/>
      </w:sdtPr>
      <w:sdtEndPr/>
      <w:sdtContent>
        <w:p w14:paraId="2C447A83" w14:textId="41688DD1" w:rsidR="3048414C" w:rsidRDefault="3048414C" w:rsidP="583603D2">
          <w:pPr>
            <w:spacing w:line="360" w:lineRule="auto"/>
            <w:ind w:left="360"/>
            <w:rPr>
              <w:lang w:val="nl-NL"/>
            </w:rPr>
          </w:pPr>
          <w:r w:rsidRPr="583603D2">
            <w:rPr>
              <w:rStyle w:val="Tekstvantijdelijkeaanduiding"/>
              <w:highlight w:val="lightGray"/>
              <w:lang w:val="nl-NL"/>
            </w:rPr>
            <w:t>Klik of tik om tekst in te voeren.</w:t>
          </w:r>
        </w:p>
      </w:sdtContent>
    </w:sdt>
    <w:p w14:paraId="3456C6EF" w14:textId="1FE2B854" w:rsidR="15DD4F38" w:rsidRPr="00A42C82" w:rsidRDefault="15DD4F38" w:rsidP="583603D2">
      <w:pPr>
        <w:spacing w:line="360" w:lineRule="auto"/>
        <w:ind w:firstLine="360"/>
        <w:rPr>
          <w:lang w:val="nl-NL"/>
        </w:rPr>
      </w:pPr>
      <w:r w:rsidRPr="583603D2">
        <w:rPr>
          <w:lang w:val="nl-NL"/>
        </w:rPr>
        <w:t>Telefoonnummer</w:t>
      </w:r>
    </w:p>
    <w:sdt>
      <w:sdtPr>
        <w:rPr>
          <w:lang w:val="nl-NL"/>
        </w:rPr>
        <w:id w:val="809212061"/>
        <w:placeholder>
          <w:docPart w:val="FC22FDC35B764F3F962B6EFAB0D6917E"/>
        </w:placeholder>
        <w:showingPlcHdr/>
        <w:text/>
      </w:sdtPr>
      <w:sdtEndPr/>
      <w:sdtContent>
        <w:p w14:paraId="6C4579B2" w14:textId="41688DD1" w:rsidR="15DD4F38" w:rsidRDefault="15DD4F38" w:rsidP="583603D2">
          <w:pPr>
            <w:spacing w:line="360" w:lineRule="auto"/>
            <w:ind w:left="360"/>
            <w:rPr>
              <w:lang w:val="nl-NL"/>
            </w:rPr>
          </w:pPr>
          <w:r w:rsidRPr="583603D2">
            <w:rPr>
              <w:rStyle w:val="Tekstvantijdelijkeaanduiding"/>
              <w:highlight w:val="lightGray"/>
              <w:lang w:val="nl-NL"/>
            </w:rPr>
            <w:t>Klik of tik om tekst in te voeren.</w:t>
          </w:r>
        </w:p>
      </w:sdtContent>
    </w:sdt>
    <w:p w14:paraId="246AB045" w14:textId="0C2422D5" w:rsidR="15DD4F38" w:rsidRPr="00A42C82" w:rsidRDefault="15DD4F38" w:rsidP="583603D2">
      <w:pPr>
        <w:spacing w:line="360" w:lineRule="auto"/>
        <w:ind w:firstLine="360"/>
        <w:rPr>
          <w:lang w:val="nl-NL"/>
        </w:rPr>
      </w:pPr>
      <w:r w:rsidRPr="583603D2">
        <w:rPr>
          <w:lang w:val="nl-NL"/>
        </w:rPr>
        <w:t>E-mailadres</w:t>
      </w:r>
    </w:p>
    <w:sdt>
      <w:sdtPr>
        <w:rPr>
          <w:lang w:val="nl-NL"/>
        </w:rPr>
        <w:id w:val="2055014924"/>
        <w:placeholder>
          <w:docPart w:val="8C16BFF93B8344ED808B2C62445BCF4D"/>
        </w:placeholder>
        <w:showingPlcHdr/>
        <w:text/>
      </w:sdtPr>
      <w:sdtEndPr/>
      <w:sdtContent>
        <w:p w14:paraId="3CF8E959" w14:textId="41688DD1" w:rsidR="15DD4F38" w:rsidRDefault="15DD4F38" w:rsidP="583603D2">
          <w:pPr>
            <w:spacing w:line="360" w:lineRule="auto"/>
            <w:ind w:left="360"/>
            <w:rPr>
              <w:lang w:val="nl-NL"/>
            </w:rPr>
          </w:pPr>
          <w:r w:rsidRPr="583603D2">
            <w:rPr>
              <w:rStyle w:val="Tekstvantijdelijkeaanduiding"/>
              <w:highlight w:val="lightGray"/>
              <w:lang w:val="nl-NL"/>
            </w:rPr>
            <w:t>Klik of tik om tekst in te voeren.</w:t>
          </w:r>
        </w:p>
      </w:sdtContent>
    </w:sdt>
    <w:p w14:paraId="0129A4CD" w14:textId="74CE6909" w:rsidR="583603D2" w:rsidRPr="00A42C82" w:rsidRDefault="583603D2" w:rsidP="583603D2">
      <w:pPr>
        <w:rPr>
          <w:lang w:val="nl-NL"/>
        </w:rPr>
      </w:pPr>
    </w:p>
    <w:p w14:paraId="2ED66909" w14:textId="5C97A383" w:rsidR="19F1460E" w:rsidRDefault="19F1460E" w:rsidP="583603D2">
      <w:pPr>
        <w:pStyle w:val="Kop2"/>
        <w:numPr>
          <w:ilvl w:val="0"/>
          <w:numId w:val="2"/>
        </w:numPr>
        <w:spacing w:line="360" w:lineRule="auto"/>
      </w:pPr>
      <w:r>
        <w:t xml:space="preserve">Samenwerkingsverband </w:t>
      </w:r>
    </w:p>
    <w:p w14:paraId="56FD2454" w14:textId="76C494D6" w:rsidR="28FE7A86" w:rsidRPr="00DC0E7A" w:rsidRDefault="28FE7A86" w:rsidP="583603D2">
      <w:pPr>
        <w:spacing w:line="360" w:lineRule="auto"/>
        <w:ind w:left="360"/>
        <w:rPr>
          <w:lang w:val="nl-NL"/>
        </w:rPr>
      </w:pPr>
      <w:r w:rsidRPr="7ABCDE63">
        <w:rPr>
          <w:b/>
          <w:bCs/>
          <w:lang w:val="nl-NL"/>
        </w:rPr>
        <w:t>Word het project</w:t>
      </w:r>
      <w:r w:rsidR="57645A12" w:rsidRPr="7ABCDE63">
        <w:rPr>
          <w:b/>
          <w:bCs/>
          <w:lang w:val="nl-NL"/>
        </w:rPr>
        <w:t xml:space="preserve"> </w:t>
      </w:r>
      <w:r w:rsidRPr="7ABCDE63">
        <w:rPr>
          <w:b/>
          <w:bCs/>
          <w:lang w:val="nl-NL"/>
        </w:rPr>
        <w:t xml:space="preserve">uitgevoerd in samenwerking met andere organisaties? </w:t>
      </w:r>
    </w:p>
    <w:p w14:paraId="6B36523A" w14:textId="656F7525" w:rsidR="00CF44CE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1198583993"/>
          <w:placeholder>
            <w:docPart w:val="2FDA62AB220248C798EE063A1FA319CD"/>
          </w:placeholder>
          <w:showingPlcHdr/>
          <w:text/>
        </w:sdtPr>
        <w:sdtEndPr/>
        <w:sdtContent>
          <w:r w:rsidR="00962837" w:rsidRPr="00962837">
            <w:rPr>
              <w:rStyle w:val="Tekstvantijdelijkeaanduiding"/>
              <w:shd w:val="clear" w:color="auto" w:fill="D9D9D9" w:themeFill="background1" w:themeFillShade="D9"/>
              <w:lang w:val="nl-NL" w:eastAsia="nl-NL"/>
            </w:rPr>
            <w:t>Klik of tik om tekst in te voeren.</w:t>
          </w:r>
        </w:sdtContent>
      </w:sdt>
    </w:p>
    <w:p w14:paraId="3F87F5DF" w14:textId="77777777" w:rsidR="00A12996" w:rsidRDefault="00A12996" w:rsidP="00CB27F3">
      <w:pPr>
        <w:spacing w:line="360" w:lineRule="auto"/>
        <w:ind w:left="360"/>
        <w:rPr>
          <w:b/>
          <w:bCs/>
          <w:lang w:val="nl-NL"/>
        </w:rPr>
      </w:pPr>
    </w:p>
    <w:p w14:paraId="132C007D" w14:textId="48B4149F" w:rsidR="000F1C4E" w:rsidRPr="00CF44CE" w:rsidRDefault="000F1C4E" w:rsidP="00CB27F3">
      <w:pPr>
        <w:spacing w:line="360" w:lineRule="auto"/>
        <w:ind w:left="360"/>
        <w:rPr>
          <w:b/>
          <w:bCs/>
          <w:lang w:val="nl-NL"/>
        </w:rPr>
      </w:pPr>
      <w:r w:rsidRPr="00CF44CE">
        <w:rPr>
          <w:b/>
          <w:bCs/>
          <w:lang w:val="nl-NL"/>
        </w:rPr>
        <w:t xml:space="preserve">Beschrijf </w:t>
      </w:r>
      <w:r w:rsidR="00B85B3D">
        <w:rPr>
          <w:b/>
          <w:bCs/>
          <w:lang w:val="nl-NL"/>
        </w:rPr>
        <w:t>het</w:t>
      </w:r>
      <w:r w:rsidRPr="00CF44CE">
        <w:rPr>
          <w:b/>
          <w:bCs/>
          <w:lang w:val="nl-NL"/>
        </w:rPr>
        <w:t xml:space="preserve"> initiat</w:t>
      </w:r>
      <w:r w:rsidR="00CF44CE" w:rsidRPr="00CF44CE">
        <w:rPr>
          <w:b/>
          <w:bCs/>
          <w:lang w:val="nl-NL"/>
        </w:rPr>
        <w:t>ief</w:t>
      </w:r>
    </w:p>
    <w:p w14:paraId="41B65B97" w14:textId="3E8D7773" w:rsidR="00985BF7" w:rsidRPr="003E498E" w:rsidRDefault="00CF44CE" w:rsidP="00CB27F3">
      <w:pPr>
        <w:spacing w:line="360" w:lineRule="auto"/>
        <w:ind w:left="360"/>
        <w:rPr>
          <w:i/>
          <w:iCs/>
          <w:color w:val="7F7F7F" w:themeColor="text1" w:themeTint="80"/>
          <w:lang w:val="nl-NL"/>
        </w:rPr>
      </w:pPr>
      <w:r w:rsidRPr="003E498E">
        <w:rPr>
          <w:i/>
          <w:iCs/>
          <w:color w:val="7F7F7F" w:themeColor="text1" w:themeTint="80"/>
          <w:lang w:val="nl-NL"/>
        </w:rPr>
        <w:t>Beschrijf kort wat u wilt doen</w:t>
      </w:r>
      <w:r w:rsidR="00745523" w:rsidRPr="003E498E">
        <w:rPr>
          <w:i/>
          <w:iCs/>
          <w:color w:val="7F7F7F" w:themeColor="text1" w:themeTint="80"/>
          <w:lang w:val="nl-NL"/>
        </w:rPr>
        <w:t>.</w:t>
      </w:r>
    </w:p>
    <w:sdt>
      <w:sdtPr>
        <w:rPr>
          <w:lang w:val="nl-NL"/>
        </w:rPr>
        <w:id w:val="-494112311"/>
        <w:placeholder>
          <w:docPart w:val="62EDB4B8C09A4FDD89EB6678D4CDFB1C"/>
        </w:placeholder>
        <w:showingPlcHdr/>
      </w:sdtPr>
      <w:sdtEndPr/>
      <w:sdtContent>
        <w:p w14:paraId="6F797A31" w14:textId="47E40099" w:rsidR="00985BF7" w:rsidRDefault="00A12996" w:rsidP="00CB27F3">
          <w:pPr>
            <w:spacing w:line="360" w:lineRule="auto"/>
            <w:ind w:left="360"/>
            <w:rPr>
              <w:lang w:val="nl-NL"/>
            </w:rPr>
          </w:pPr>
          <w:r w:rsidRPr="003201A0">
            <w:rPr>
              <w:rStyle w:val="Tekstvantijdelijkeaanduiding"/>
              <w:highlight w:val="lightGray"/>
              <w:lang w:val="nl-NL" w:eastAsia="nl-NL"/>
            </w:rPr>
            <w:t>Klik of tik om tekst in te voeren.</w:t>
          </w:r>
        </w:p>
      </w:sdtContent>
    </w:sdt>
    <w:p w14:paraId="6683848E" w14:textId="77777777" w:rsidR="00A12996" w:rsidRDefault="00A12996" w:rsidP="00CB27F3">
      <w:pPr>
        <w:spacing w:line="360" w:lineRule="auto"/>
        <w:ind w:left="360"/>
        <w:rPr>
          <w:lang w:val="nl-NL"/>
        </w:rPr>
      </w:pPr>
    </w:p>
    <w:p w14:paraId="2DA10BFA" w14:textId="3F311095" w:rsidR="00985BF7" w:rsidRDefault="00985BF7" w:rsidP="00CB27F3">
      <w:pPr>
        <w:spacing w:line="360" w:lineRule="auto"/>
        <w:ind w:left="360"/>
        <w:rPr>
          <w:b/>
          <w:bCs/>
          <w:lang w:val="nl-NL"/>
        </w:rPr>
      </w:pPr>
      <w:r w:rsidRPr="00985BF7">
        <w:rPr>
          <w:b/>
          <w:bCs/>
          <w:lang w:val="nl-NL"/>
        </w:rPr>
        <w:t xml:space="preserve">Waarom is </w:t>
      </w:r>
      <w:r w:rsidR="00B85B3D">
        <w:rPr>
          <w:b/>
          <w:bCs/>
          <w:lang w:val="nl-NL"/>
        </w:rPr>
        <w:t>het</w:t>
      </w:r>
      <w:r w:rsidRPr="00985BF7">
        <w:rPr>
          <w:b/>
          <w:bCs/>
          <w:lang w:val="nl-NL"/>
        </w:rPr>
        <w:t xml:space="preserve"> initiatief nodig?</w:t>
      </w:r>
    </w:p>
    <w:p w14:paraId="1F9D4F37" w14:textId="3728C9AD" w:rsidR="00985BF7" w:rsidRPr="003E498E" w:rsidRDefault="00985BF7" w:rsidP="00CB27F3">
      <w:pPr>
        <w:spacing w:line="360" w:lineRule="auto"/>
        <w:ind w:left="360"/>
        <w:rPr>
          <w:i/>
          <w:iCs/>
          <w:color w:val="7F7F7F" w:themeColor="text1" w:themeTint="80"/>
          <w:lang w:val="nl-NL"/>
        </w:rPr>
      </w:pPr>
      <w:r w:rsidRPr="003E498E">
        <w:rPr>
          <w:i/>
          <w:iCs/>
          <w:color w:val="7F7F7F" w:themeColor="text1" w:themeTint="80"/>
          <w:lang w:val="nl-NL"/>
        </w:rPr>
        <w:t xml:space="preserve">Beschrijf </w:t>
      </w:r>
      <w:r w:rsidR="00745523" w:rsidRPr="003E498E">
        <w:rPr>
          <w:i/>
          <w:iCs/>
          <w:color w:val="7F7F7F" w:themeColor="text1" w:themeTint="80"/>
          <w:lang w:val="nl-NL"/>
        </w:rPr>
        <w:t>welk probleem of welke kans u wilt aanpakken.</w:t>
      </w:r>
    </w:p>
    <w:sdt>
      <w:sdtPr>
        <w:rPr>
          <w:lang w:val="nl-NL"/>
        </w:rPr>
        <w:id w:val="221492849"/>
        <w:placeholder>
          <w:docPart w:val="1E183B6FFE1F4C18843A421CDC44EA74"/>
        </w:placeholder>
        <w:showingPlcHdr/>
      </w:sdtPr>
      <w:sdtEndPr/>
      <w:sdtContent>
        <w:p w14:paraId="4151A3C3" w14:textId="3F11603D" w:rsidR="00745523" w:rsidRPr="005D6719" w:rsidRDefault="00A12996" w:rsidP="00CB27F3">
          <w:pPr>
            <w:spacing w:line="360" w:lineRule="auto"/>
            <w:ind w:left="360"/>
            <w:rPr>
              <w:lang w:val="nl-NL"/>
            </w:rPr>
          </w:pPr>
          <w:r w:rsidRPr="005D6719">
            <w:rPr>
              <w:rStyle w:val="Tekstvantijdelijkeaanduiding"/>
              <w:highlight w:val="lightGray"/>
              <w:lang w:val="nl-NL" w:eastAsia="nl-NL"/>
            </w:rPr>
            <w:t>Klik of tik om tekst in te voeren.</w:t>
          </w:r>
        </w:p>
      </w:sdtContent>
    </w:sdt>
    <w:p w14:paraId="2A28B838" w14:textId="77777777" w:rsidR="00A12996" w:rsidRPr="005D6719" w:rsidRDefault="00A12996" w:rsidP="00CB27F3">
      <w:pPr>
        <w:spacing w:line="360" w:lineRule="auto"/>
        <w:ind w:left="360"/>
        <w:rPr>
          <w:lang w:val="nl-NL"/>
        </w:rPr>
      </w:pPr>
    </w:p>
    <w:p w14:paraId="648E1E3E" w14:textId="7A5944FA" w:rsidR="00745523" w:rsidRDefault="00745523" w:rsidP="00CB27F3">
      <w:pPr>
        <w:spacing w:line="360" w:lineRule="auto"/>
        <w:ind w:left="360"/>
        <w:rPr>
          <w:b/>
          <w:bCs/>
          <w:lang w:val="nl-NL"/>
        </w:rPr>
      </w:pPr>
      <w:r>
        <w:rPr>
          <w:b/>
          <w:bCs/>
          <w:lang w:val="nl-NL"/>
        </w:rPr>
        <w:t>Wat wilt u bereiken?</w:t>
      </w:r>
    </w:p>
    <w:p w14:paraId="4F368548" w14:textId="77777777" w:rsidR="007C05A4" w:rsidRPr="003E498E" w:rsidRDefault="007C05A4" w:rsidP="00CB27F3">
      <w:pPr>
        <w:spacing w:line="360" w:lineRule="auto"/>
        <w:ind w:left="360"/>
        <w:rPr>
          <w:i/>
          <w:iCs/>
          <w:color w:val="7F7F7F" w:themeColor="text1" w:themeTint="80"/>
          <w:lang w:val="nl-NL"/>
        </w:rPr>
      </w:pPr>
      <w:r w:rsidRPr="003E498E">
        <w:rPr>
          <w:i/>
          <w:iCs/>
          <w:color w:val="7F7F7F" w:themeColor="text1" w:themeTint="80"/>
          <w:lang w:val="nl-NL"/>
        </w:rPr>
        <w:t>Beschrijf welk resultaat u wilt behalen.</w:t>
      </w:r>
    </w:p>
    <w:sdt>
      <w:sdtPr>
        <w:rPr>
          <w:lang w:val="nl-NL"/>
        </w:rPr>
        <w:id w:val="-23638502"/>
        <w:placeholder>
          <w:docPart w:val="2B9CA49839EB48F4863E450EB15F46A6"/>
        </w:placeholder>
        <w:showingPlcHdr/>
      </w:sdtPr>
      <w:sdtEndPr/>
      <w:sdtContent>
        <w:p w14:paraId="10D0CB2B" w14:textId="4720180E" w:rsidR="00A12996" w:rsidRPr="005D6719" w:rsidRDefault="00A12996" w:rsidP="00CB27F3">
          <w:pPr>
            <w:spacing w:line="360" w:lineRule="auto"/>
            <w:ind w:left="360"/>
            <w:rPr>
              <w:lang w:val="nl-NL"/>
            </w:rPr>
          </w:pPr>
          <w:r w:rsidRPr="005D6719">
            <w:rPr>
              <w:rStyle w:val="Tekstvantijdelijkeaanduiding"/>
              <w:highlight w:val="lightGray"/>
              <w:lang w:val="nl-NL" w:eastAsia="nl-NL"/>
            </w:rPr>
            <w:t>Klik of tik om tekst in te voeren.</w:t>
          </w:r>
        </w:p>
      </w:sdtContent>
    </w:sdt>
    <w:p w14:paraId="79A3ECC0" w14:textId="5CFE7E7A" w:rsidR="007C05A4" w:rsidRPr="005D6719" w:rsidRDefault="007C05A4" w:rsidP="00CB27F3">
      <w:pPr>
        <w:spacing w:line="360" w:lineRule="auto"/>
        <w:ind w:left="360"/>
        <w:rPr>
          <w:lang w:val="nl-NL"/>
        </w:rPr>
      </w:pPr>
    </w:p>
    <w:p w14:paraId="20BE7A89" w14:textId="1C07AA58" w:rsidR="007C05A4" w:rsidRPr="007C05A4" w:rsidRDefault="007C05A4" w:rsidP="00CB27F3">
      <w:pPr>
        <w:spacing w:line="360" w:lineRule="auto"/>
        <w:ind w:left="360"/>
        <w:rPr>
          <w:b/>
          <w:bCs/>
          <w:lang w:val="nl-NL"/>
        </w:rPr>
      </w:pPr>
      <w:r w:rsidRPr="007C05A4">
        <w:rPr>
          <w:b/>
          <w:bCs/>
          <w:lang w:val="nl-NL"/>
        </w:rPr>
        <w:t xml:space="preserve">Voor wie is het </w:t>
      </w:r>
      <w:r w:rsidR="00B71D2E">
        <w:rPr>
          <w:b/>
          <w:bCs/>
          <w:lang w:val="nl-NL"/>
        </w:rPr>
        <w:t xml:space="preserve">initiatief </w:t>
      </w:r>
      <w:r w:rsidRPr="007C05A4">
        <w:rPr>
          <w:b/>
          <w:bCs/>
          <w:lang w:val="nl-NL"/>
        </w:rPr>
        <w:t>bedoeld?</w:t>
      </w:r>
    </w:p>
    <w:p w14:paraId="466FAC1E" w14:textId="77160794" w:rsidR="007C05A4" w:rsidRPr="003E498E" w:rsidRDefault="007C05A4" w:rsidP="00CB27F3">
      <w:pPr>
        <w:spacing w:line="360" w:lineRule="auto"/>
        <w:ind w:left="360"/>
        <w:rPr>
          <w:i/>
          <w:iCs/>
          <w:color w:val="7F7F7F" w:themeColor="text1" w:themeTint="80"/>
          <w:lang w:val="nl-NL"/>
        </w:rPr>
      </w:pPr>
      <w:r w:rsidRPr="003E498E">
        <w:rPr>
          <w:i/>
          <w:iCs/>
          <w:color w:val="7F7F7F" w:themeColor="text1" w:themeTint="80"/>
          <w:lang w:val="nl-NL"/>
        </w:rPr>
        <w:t>Beschrijf voor wie het bedoeld is.</w:t>
      </w:r>
    </w:p>
    <w:sdt>
      <w:sdtPr>
        <w:rPr>
          <w:lang w:val="nl-NL"/>
        </w:rPr>
        <w:id w:val="660893638"/>
        <w:placeholder>
          <w:docPart w:val="9FD21EBDAB90456E9F906B0036CD01E4"/>
        </w:placeholder>
        <w:showingPlcHdr/>
      </w:sdtPr>
      <w:sdtEndPr/>
      <w:sdtContent>
        <w:p w14:paraId="452AC647" w14:textId="33BF2E3D" w:rsidR="007C05A4" w:rsidRPr="005D6719" w:rsidRDefault="0007165F" w:rsidP="00CB27F3">
          <w:pPr>
            <w:spacing w:line="360" w:lineRule="auto"/>
            <w:ind w:left="360"/>
            <w:rPr>
              <w:lang w:val="nl-NL"/>
            </w:rPr>
          </w:pPr>
          <w:r w:rsidRPr="005D6719">
            <w:rPr>
              <w:rStyle w:val="Tekstvantijdelijkeaanduiding"/>
              <w:highlight w:val="lightGray"/>
              <w:lang w:val="nl-NL" w:eastAsia="nl-NL"/>
            </w:rPr>
            <w:t>Klik of tik om tekst in te voeren.</w:t>
          </w:r>
        </w:p>
      </w:sdtContent>
    </w:sdt>
    <w:p w14:paraId="41DA2763" w14:textId="77777777" w:rsidR="00A12996" w:rsidRPr="005D6719" w:rsidRDefault="00A12996" w:rsidP="00CB27F3">
      <w:pPr>
        <w:spacing w:line="360" w:lineRule="auto"/>
        <w:ind w:left="360"/>
        <w:rPr>
          <w:lang w:val="nl-NL"/>
        </w:rPr>
      </w:pPr>
    </w:p>
    <w:p w14:paraId="77C734C7" w14:textId="77777777" w:rsidR="000767D1" w:rsidRDefault="0092427E" w:rsidP="00CB27F3">
      <w:pPr>
        <w:spacing w:line="360" w:lineRule="auto"/>
        <w:ind w:left="360"/>
        <w:rPr>
          <w:b/>
          <w:bCs/>
          <w:lang w:val="nl-NL"/>
        </w:rPr>
      </w:pPr>
      <w:r w:rsidRPr="0092427E">
        <w:rPr>
          <w:b/>
          <w:bCs/>
          <w:lang w:val="nl-NL"/>
        </w:rPr>
        <w:t xml:space="preserve">Werkt u samen met andere organisaties? </w:t>
      </w:r>
    </w:p>
    <w:p w14:paraId="0A724960" w14:textId="01356097" w:rsidR="007C05A4" w:rsidRDefault="0092427E" w:rsidP="00CB27F3">
      <w:pPr>
        <w:spacing w:line="360" w:lineRule="auto"/>
        <w:ind w:left="360"/>
        <w:rPr>
          <w:i/>
          <w:iCs/>
          <w:lang w:val="nl-NL"/>
        </w:rPr>
      </w:pPr>
      <w:r w:rsidRPr="000767D1">
        <w:rPr>
          <w:i/>
          <w:iCs/>
          <w:color w:val="7F7F7F" w:themeColor="text1" w:themeTint="80"/>
          <w:lang w:val="nl-NL"/>
        </w:rPr>
        <w:t>Zo ja, met welke organisaties?</w:t>
      </w:r>
    </w:p>
    <w:sdt>
      <w:sdtPr>
        <w:rPr>
          <w:lang w:val="nl-NL"/>
        </w:rPr>
        <w:id w:val="-187215353"/>
        <w:placeholder>
          <w:docPart w:val="C0B8510382F84E599392ED6AA5E164D3"/>
        </w:placeholder>
        <w:showingPlcHdr/>
      </w:sdtPr>
      <w:sdtEndPr/>
      <w:sdtContent>
        <w:p w14:paraId="470EEA6C" w14:textId="1D91E95B" w:rsidR="0007165F" w:rsidRPr="005D6719" w:rsidRDefault="0007165F" w:rsidP="00CB27F3">
          <w:pPr>
            <w:spacing w:line="360" w:lineRule="auto"/>
            <w:ind w:left="360"/>
            <w:rPr>
              <w:lang w:val="nl-NL"/>
            </w:rPr>
          </w:pPr>
          <w:r w:rsidRPr="005D6719">
            <w:rPr>
              <w:rStyle w:val="Tekstvantijdelijkeaanduiding"/>
              <w:highlight w:val="lightGray"/>
              <w:lang w:val="nl-NL" w:eastAsia="nl-NL"/>
            </w:rPr>
            <w:t>Klik of tik om tekst in te voeren.</w:t>
          </w:r>
        </w:p>
      </w:sdtContent>
    </w:sdt>
    <w:p w14:paraId="5D759428" w14:textId="01504E1A" w:rsidR="007C05A4" w:rsidRPr="005D6719" w:rsidRDefault="007C05A4" w:rsidP="00CB27F3">
      <w:pPr>
        <w:spacing w:line="360" w:lineRule="auto"/>
        <w:ind w:left="360"/>
        <w:rPr>
          <w:lang w:val="nl-NL"/>
        </w:rPr>
      </w:pPr>
    </w:p>
    <w:p w14:paraId="02C1A9C9" w14:textId="77777777" w:rsidR="007C05A4" w:rsidRDefault="007C05A4" w:rsidP="00CB27F3">
      <w:pPr>
        <w:spacing w:line="360" w:lineRule="auto"/>
        <w:ind w:left="360"/>
        <w:rPr>
          <w:b/>
          <w:bCs/>
          <w:lang w:val="nl-NL"/>
        </w:rPr>
      </w:pPr>
      <w:r w:rsidRPr="007C05A4">
        <w:rPr>
          <w:b/>
          <w:bCs/>
          <w:lang w:val="nl-NL"/>
        </w:rPr>
        <w:t>Wanneer wilt u starten?</w:t>
      </w:r>
    </w:p>
    <w:p w14:paraId="26FB9BC2" w14:textId="494042FD" w:rsidR="00F3484D" w:rsidRPr="003E498E" w:rsidRDefault="00A35C45" w:rsidP="00CB27F3">
      <w:pPr>
        <w:spacing w:line="360" w:lineRule="auto"/>
        <w:ind w:left="360"/>
        <w:rPr>
          <w:i/>
          <w:iCs/>
          <w:color w:val="7F7F7F" w:themeColor="text1" w:themeTint="80"/>
          <w:lang w:val="nl-NL"/>
        </w:rPr>
      </w:pPr>
      <w:r w:rsidRPr="003E498E">
        <w:rPr>
          <w:i/>
          <w:iCs/>
          <w:color w:val="7F7F7F" w:themeColor="text1" w:themeTint="80"/>
          <w:lang w:val="nl-NL"/>
        </w:rPr>
        <w:t>Geef</w:t>
      </w:r>
      <w:r w:rsidR="00F3484D" w:rsidRPr="003E498E">
        <w:rPr>
          <w:i/>
          <w:iCs/>
          <w:color w:val="7F7F7F" w:themeColor="text1" w:themeTint="80"/>
          <w:lang w:val="nl-NL"/>
        </w:rPr>
        <w:t xml:space="preserve"> de verwachte startdatum</w:t>
      </w:r>
      <w:r w:rsidRPr="003E498E">
        <w:rPr>
          <w:i/>
          <w:iCs/>
          <w:color w:val="7F7F7F" w:themeColor="text1" w:themeTint="80"/>
          <w:lang w:val="nl-NL"/>
        </w:rPr>
        <w:t>.</w:t>
      </w:r>
    </w:p>
    <w:sdt>
      <w:sdtPr>
        <w:rPr>
          <w:lang w:val="nl-NL"/>
        </w:rPr>
        <w:id w:val="1999849752"/>
        <w:placeholder>
          <w:docPart w:val="99A2B648003E49F09D187201B7265D20"/>
        </w:placeholder>
        <w:showingPlcHdr/>
        <w:date>
          <w:dateFormat w:val="d-M-yyyy"/>
          <w:lid w:val="nl-NL"/>
          <w:storeMappedDataAs w:val="dateTime"/>
          <w:calendar w:val="gregorian"/>
        </w:date>
      </w:sdtPr>
      <w:sdtEndPr/>
      <w:sdtContent>
        <w:p w14:paraId="74CA9797" w14:textId="04B2DBAC" w:rsidR="002207BF" w:rsidRPr="005D6719" w:rsidRDefault="002207BF" w:rsidP="00CB27F3">
          <w:pPr>
            <w:spacing w:line="360" w:lineRule="auto"/>
            <w:ind w:left="360"/>
            <w:rPr>
              <w:lang w:val="nl-NL"/>
            </w:rPr>
          </w:pPr>
          <w:r w:rsidRPr="005D6719">
            <w:rPr>
              <w:rStyle w:val="Tekstvantijdelijkeaanduiding"/>
              <w:highlight w:val="lightGray"/>
              <w:lang w:val="nl-NL" w:eastAsia="nl-NL"/>
            </w:rPr>
            <w:t>Klik of tik om een datum in te voeren.</w:t>
          </w:r>
        </w:p>
      </w:sdtContent>
    </w:sdt>
    <w:p w14:paraId="5A9B4308" w14:textId="7217CCE7" w:rsidR="007C05A4" w:rsidRPr="005D6719" w:rsidRDefault="007C05A4" w:rsidP="00CB27F3">
      <w:pPr>
        <w:spacing w:line="360" w:lineRule="auto"/>
        <w:ind w:left="360"/>
        <w:rPr>
          <w:lang w:val="nl-NL"/>
        </w:rPr>
      </w:pPr>
    </w:p>
    <w:p w14:paraId="116780E6" w14:textId="3D6011E6" w:rsidR="007C05A4" w:rsidRDefault="0092427E" w:rsidP="00CB27F3">
      <w:pPr>
        <w:spacing w:line="360" w:lineRule="auto"/>
        <w:ind w:left="360"/>
        <w:rPr>
          <w:b/>
          <w:bCs/>
          <w:lang w:val="nl-NL"/>
        </w:rPr>
      </w:pPr>
      <w:r>
        <w:rPr>
          <w:b/>
          <w:bCs/>
          <w:lang w:val="nl-NL"/>
        </w:rPr>
        <w:t>Wat is de g</w:t>
      </w:r>
      <w:r w:rsidR="000E35CA">
        <w:rPr>
          <w:b/>
          <w:bCs/>
          <w:lang w:val="nl-NL"/>
        </w:rPr>
        <w:t>lobale inschatting</w:t>
      </w:r>
      <w:r>
        <w:rPr>
          <w:b/>
          <w:bCs/>
          <w:lang w:val="nl-NL"/>
        </w:rPr>
        <w:t xml:space="preserve"> van de kosten van dit initiatief?</w:t>
      </w:r>
    </w:p>
    <w:p w14:paraId="110C5D46" w14:textId="54F34AFA" w:rsidR="00B1306F" w:rsidRPr="003E498E" w:rsidRDefault="000D6DDF" w:rsidP="00CB27F3">
      <w:pPr>
        <w:spacing w:line="360" w:lineRule="auto"/>
        <w:ind w:left="360"/>
        <w:rPr>
          <w:i/>
          <w:iCs/>
          <w:color w:val="7F7F7F" w:themeColor="text1" w:themeTint="80"/>
          <w:lang w:val="nl-NL"/>
        </w:rPr>
      </w:pPr>
      <w:r w:rsidRPr="003E498E">
        <w:rPr>
          <w:i/>
          <w:iCs/>
          <w:color w:val="7F7F7F" w:themeColor="text1" w:themeTint="80"/>
          <w:lang w:val="nl-NL"/>
        </w:rPr>
        <w:t xml:space="preserve">Kruis aan welke situatie het beste past. </w:t>
      </w:r>
    </w:p>
    <w:p w14:paraId="4AC8ACC1" w14:textId="1AE10FCC" w:rsidR="007C05A4" w:rsidRPr="00A35C45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114277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25C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19125C">
        <w:rPr>
          <w:lang w:val="nl-NL"/>
        </w:rPr>
        <w:t xml:space="preserve">   </w:t>
      </w:r>
      <w:r w:rsidR="007C05A4" w:rsidRPr="00A35C45">
        <w:rPr>
          <w:lang w:val="nl-NL"/>
        </w:rPr>
        <w:t>Geen of nauwelijks kosten</w:t>
      </w:r>
    </w:p>
    <w:p w14:paraId="0F98409B" w14:textId="5AAFF845" w:rsidR="007C05A4" w:rsidRPr="00A35C45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-1239082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25C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19125C">
        <w:rPr>
          <w:lang w:val="nl-NL"/>
        </w:rPr>
        <w:t xml:space="preserve">   </w:t>
      </w:r>
      <w:r w:rsidR="007C05A4" w:rsidRPr="00A35C45">
        <w:rPr>
          <w:lang w:val="nl-NL"/>
        </w:rPr>
        <w:t>Minder dan € 5.000</w:t>
      </w:r>
    </w:p>
    <w:p w14:paraId="5EF341A4" w14:textId="3CCDF26F" w:rsidR="007C05A4" w:rsidRPr="00A35C45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-148869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25C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19125C">
        <w:rPr>
          <w:lang w:val="nl-NL"/>
        </w:rPr>
        <w:t xml:space="preserve">   </w:t>
      </w:r>
      <w:r w:rsidR="007C05A4" w:rsidRPr="00A35C45">
        <w:rPr>
          <w:lang w:val="nl-NL"/>
        </w:rPr>
        <w:t>€ 5.000 tot € 25.000</w:t>
      </w:r>
    </w:p>
    <w:p w14:paraId="352A076C" w14:textId="455FF2A2" w:rsidR="007C05A4" w:rsidRPr="00A35C45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-113442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25C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19125C">
        <w:rPr>
          <w:lang w:val="nl-NL"/>
        </w:rPr>
        <w:t xml:space="preserve">   </w:t>
      </w:r>
      <w:r w:rsidR="007C05A4" w:rsidRPr="00A35C45">
        <w:rPr>
          <w:lang w:val="nl-NL"/>
        </w:rPr>
        <w:t>Meer dan € 25.000</w:t>
      </w:r>
    </w:p>
    <w:p w14:paraId="286B81B8" w14:textId="45D15FF8" w:rsidR="007C05A4" w:rsidRPr="00A35C45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-244877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25C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19125C">
        <w:rPr>
          <w:lang w:val="nl-NL"/>
        </w:rPr>
        <w:t xml:space="preserve">   </w:t>
      </w:r>
      <w:r w:rsidR="007C05A4" w:rsidRPr="00A35C45">
        <w:rPr>
          <w:lang w:val="nl-NL"/>
        </w:rPr>
        <w:t>Nog niet bekend</w:t>
      </w:r>
    </w:p>
    <w:p w14:paraId="3A1EFBC6" w14:textId="77777777" w:rsidR="00A35C45" w:rsidRDefault="00A35C45" w:rsidP="009C76E0">
      <w:pPr>
        <w:spacing w:line="360" w:lineRule="auto"/>
        <w:rPr>
          <w:b/>
          <w:bCs/>
          <w:lang w:val="nl-NL"/>
        </w:rPr>
      </w:pPr>
    </w:p>
    <w:p w14:paraId="4E677F94" w14:textId="54069B81" w:rsidR="007C05A4" w:rsidRPr="007C05A4" w:rsidRDefault="007C05A4" w:rsidP="009C76E0">
      <w:pPr>
        <w:pStyle w:val="Kop2"/>
        <w:numPr>
          <w:ilvl w:val="0"/>
          <w:numId w:val="16"/>
        </w:numPr>
        <w:spacing w:line="360" w:lineRule="auto"/>
      </w:pPr>
      <w:r w:rsidRPr="007C05A4">
        <w:t>Aanvullende informatie</w:t>
      </w:r>
    </w:p>
    <w:p w14:paraId="647B299B" w14:textId="01873691" w:rsidR="00BE4B2A" w:rsidRPr="000767D1" w:rsidRDefault="000D6DDF" w:rsidP="000767D1">
      <w:pPr>
        <w:spacing w:line="360" w:lineRule="auto"/>
        <w:ind w:left="360"/>
        <w:rPr>
          <w:i/>
          <w:iCs/>
          <w:color w:val="7F7F7F" w:themeColor="text1" w:themeTint="80"/>
          <w:lang w:val="nl-NL"/>
        </w:rPr>
      </w:pPr>
      <w:r w:rsidRPr="003E498E">
        <w:rPr>
          <w:i/>
          <w:iCs/>
          <w:color w:val="7F7F7F" w:themeColor="text1" w:themeTint="80"/>
          <w:lang w:val="nl-NL"/>
        </w:rPr>
        <w:t>Heeft u een projectbeschrijving, projectschets of (concept)begroting? Dan kunt u deze als bijlage toevoegen.</w:t>
      </w:r>
    </w:p>
    <w:p w14:paraId="0FFD089D" w14:textId="10F70CB2" w:rsidR="00EC497C" w:rsidRPr="00EC497C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158726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97C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EC497C">
        <w:rPr>
          <w:lang w:val="nl-NL"/>
        </w:rPr>
        <w:t xml:space="preserve">   Geen bijlagen</w:t>
      </w:r>
    </w:p>
    <w:p w14:paraId="64ADB9CE" w14:textId="7B99B58E" w:rsidR="007C05A4" w:rsidRPr="00A1776D" w:rsidRDefault="002B53DD" w:rsidP="00CB27F3">
      <w:pPr>
        <w:spacing w:line="360" w:lineRule="auto"/>
        <w:ind w:left="360"/>
        <w:rPr>
          <w:i/>
          <w:iCs/>
          <w:lang w:val="nl-NL"/>
        </w:rPr>
      </w:pPr>
      <w:sdt>
        <w:sdtPr>
          <w:rPr>
            <w:rFonts w:ascii="Segoe UI Emoji" w:hAnsi="Segoe UI Emoji" w:cs="Segoe UI Emoji"/>
            <w:lang w:val="nl-NL"/>
          </w:rPr>
          <w:id w:val="-72151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2DC">
            <w:rPr>
              <w:rFonts w:ascii="MS Gothic" w:eastAsia="MS Gothic" w:hAnsi="MS Gothic" w:cs="Segoe UI Emoji" w:hint="eastAsia"/>
              <w:lang w:val="nl-NL"/>
            </w:rPr>
            <w:t>☐</w:t>
          </w:r>
        </w:sdtContent>
      </w:sdt>
      <w:r w:rsidR="001B12DC">
        <w:rPr>
          <w:rFonts w:ascii="Segoe UI Emoji" w:hAnsi="Segoe UI Emoji" w:cs="Segoe UI Emoji"/>
          <w:lang w:val="nl-NL"/>
        </w:rPr>
        <w:t xml:space="preserve">   </w:t>
      </w:r>
      <w:r w:rsidR="007C05A4" w:rsidRPr="00A1776D">
        <w:rPr>
          <w:lang w:val="nl-NL"/>
        </w:rPr>
        <w:t>Projectbeschrijving of projectschets</w:t>
      </w:r>
    </w:p>
    <w:p w14:paraId="77BDF6AA" w14:textId="787EBF94" w:rsidR="007C05A4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rFonts w:ascii="Segoe UI Emoji" w:hAnsi="Segoe UI Emoji" w:cs="Segoe UI Emoji"/>
            <w:lang w:val="nl-NL"/>
          </w:rPr>
          <w:id w:val="-1618827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2DC">
            <w:rPr>
              <w:rFonts w:ascii="MS Gothic" w:eastAsia="MS Gothic" w:hAnsi="MS Gothic" w:cs="Segoe UI Emoji" w:hint="eastAsia"/>
              <w:lang w:val="nl-NL"/>
            </w:rPr>
            <w:t>☐</w:t>
          </w:r>
        </w:sdtContent>
      </w:sdt>
      <w:r w:rsidR="001B12DC">
        <w:rPr>
          <w:rFonts w:ascii="Segoe UI Emoji" w:hAnsi="Segoe UI Emoji" w:cs="Segoe UI Emoji"/>
          <w:lang w:val="nl-NL"/>
        </w:rPr>
        <w:t xml:space="preserve">   </w:t>
      </w:r>
      <w:r w:rsidR="007C05A4" w:rsidRPr="00A1776D">
        <w:rPr>
          <w:lang w:val="nl-NL"/>
        </w:rPr>
        <w:t>(Concept)begroting</w:t>
      </w:r>
    </w:p>
    <w:p w14:paraId="5ECF142B" w14:textId="1ECF2296" w:rsidR="009E5966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1674680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966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E5966">
        <w:rPr>
          <w:lang w:val="nl-NL"/>
        </w:rPr>
        <w:t xml:space="preserve">   Planning</w:t>
      </w:r>
    </w:p>
    <w:p w14:paraId="2CB60BFF" w14:textId="20E94218" w:rsidR="009E5966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-1257744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966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9E5966">
        <w:rPr>
          <w:lang w:val="nl-NL"/>
        </w:rPr>
        <w:t xml:space="preserve">   </w:t>
      </w:r>
      <w:r w:rsidR="0080765F">
        <w:rPr>
          <w:lang w:val="nl-NL"/>
        </w:rPr>
        <w:t>Ondersteuningsbrief/-brieven</w:t>
      </w:r>
    </w:p>
    <w:p w14:paraId="28D89ECD" w14:textId="2B4CEB46" w:rsidR="0080765F" w:rsidRDefault="002B53DD" w:rsidP="00CB27F3">
      <w:pPr>
        <w:spacing w:line="360" w:lineRule="auto"/>
        <w:ind w:left="360"/>
        <w:rPr>
          <w:lang w:val="nl-NL"/>
        </w:rPr>
      </w:pPr>
      <w:sdt>
        <w:sdtPr>
          <w:rPr>
            <w:lang w:val="nl-NL"/>
          </w:rPr>
          <w:id w:val="-130354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765F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80765F">
        <w:rPr>
          <w:lang w:val="nl-NL"/>
        </w:rPr>
        <w:t xml:space="preserve">   Anders, namelijk: </w:t>
      </w:r>
      <w:sdt>
        <w:sdtPr>
          <w:rPr>
            <w:lang w:val="nl-NL"/>
          </w:rPr>
          <w:id w:val="-1607038912"/>
          <w:placeholder>
            <w:docPart w:val="0C186149206E4A3FB88C10BD74782F49"/>
          </w:placeholder>
          <w:showingPlcHdr/>
          <w:text/>
        </w:sdtPr>
        <w:sdtEndPr/>
        <w:sdtContent>
          <w:r w:rsidR="0080765F" w:rsidRPr="00F23B70">
            <w:rPr>
              <w:rStyle w:val="Tekstvantijdelijkeaanduiding"/>
              <w:lang w:val="nl-NL" w:eastAsia="nl-NL"/>
            </w:rPr>
            <w:t>Klik of tik om tekst in te voeren.</w:t>
          </w:r>
        </w:sdtContent>
      </w:sdt>
    </w:p>
    <w:p w14:paraId="06E7D623" w14:textId="77777777" w:rsidR="00A82684" w:rsidRDefault="00A82684" w:rsidP="00CB27F3">
      <w:pPr>
        <w:spacing w:line="360" w:lineRule="auto"/>
        <w:ind w:left="360"/>
        <w:rPr>
          <w:lang w:val="nl-NL"/>
        </w:rPr>
      </w:pPr>
    </w:p>
    <w:p w14:paraId="58706625" w14:textId="09557180" w:rsidR="00A82684" w:rsidRDefault="00A82684" w:rsidP="00CB27F3">
      <w:pPr>
        <w:spacing w:line="360" w:lineRule="auto"/>
        <w:ind w:left="360"/>
        <w:rPr>
          <w:b/>
          <w:bCs/>
          <w:lang w:val="nl-NL"/>
        </w:rPr>
      </w:pPr>
      <w:r w:rsidRPr="00A82684">
        <w:rPr>
          <w:b/>
          <w:bCs/>
          <w:lang w:val="nl-NL"/>
        </w:rPr>
        <w:t>Bij het digitaal verzenden van dit formulier kunt u de genoemde documenten als bijlage toevoegen.</w:t>
      </w:r>
    </w:p>
    <w:p w14:paraId="55034F78" w14:textId="77777777" w:rsidR="00EE1F00" w:rsidRDefault="00EE1F00" w:rsidP="000767D1">
      <w:pPr>
        <w:spacing w:line="360" w:lineRule="auto"/>
        <w:rPr>
          <w:b/>
          <w:bCs/>
          <w:lang w:val="nl-NL"/>
        </w:rPr>
      </w:pPr>
    </w:p>
    <w:p w14:paraId="788185BB" w14:textId="1953588C" w:rsidR="007C05A4" w:rsidRPr="007C05A4" w:rsidRDefault="007C05A4" w:rsidP="009C76E0">
      <w:pPr>
        <w:pStyle w:val="Kop2"/>
        <w:numPr>
          <w:ilvl w:val="0"/>
          <w:numId w:val="16"/>
        </w:numPr>
        <w:spacing w:line="360" w:lineRule="auto"/>
      </w:pPr>
      <w:r w:rsidRPr="007C05A4">
        <w:t>Verklaring</w:t>
      </w:r>
    </w:p>
    <w:p w14:paraId="1BF4600E" w14:textId="04334FC4" w:rsidR="007C05A4" w:rsidRPr="00A1776D" w:rsidRDefault="002468F2" w:rsidP="000767D1">
      <w:pPr>
        <w:spacing w:line="360" w:lineRule="auto"/>
        <w:ind w:left="360"/>
        <w:rPr>
          <w:lang w:val="nl-NL"/>
        </w:rPr>
      </w:pPr>
      <w:r w:rsidRPr="002468F2">
        <w:rPr>
          <w:lang w:val="nl-NL"/>
        </w:rPr>
        <w:t>Ik verklaar dat ik dit formulier naar waarheid heb ingevuld.</w:t>
      </w:r>
    </w:p>
    <w:p w14:paraId="0915BC27" w14:textId="10F719A0" w:rsidR="007C05A4" w:rsidRPr="007C05A4" w:rsidRDefault="007C05A4" w:rsidP="00CB27F3">
      <w:pPr>
        <w:spacing w:line="360" w:lineRule="auto"/>
        <w:ind w:left="360"/>
        <w:rPr>
          <w:b/>
          <w:bCs/>
          <w:lang w:val="nl-NL"/>
        </w:rPr>
      </w:pPr>
      <w:r w:rsidRPr="007C05A4">
        <w:rPr>
          <w:b/>
          <w:bCs/>
          <w:lang w:val="nl-NL"/>
        </w:rPr>
        <w:t>Naam:</w:t>
      </w:r>
      <w:r w:rsidR="00CB27F3">
        <w:rPr>
          <w:b/>
          <w:bCs/>
          <w:lang w:val="nl-NL"/>
        </w:rPr>
        <w:t xml:space="preserve"> </w:t>
      </w:r>
      <w:sdt>
        <w:sdtPr>
          <w:rPr>
            <w:b/>
            <w:bCs/>
            <w:lang w:val="nl-NL"/>
          </w:rPr>
          <w:id w:val="1878200474"/>
          <w:placeholder>
            <w:docPart w:val="DefaultPlaceholder_-1854013440"/>
          </w:placeholder>
          <w:showingPlcHdr/>
          <w:text/>
        </w:sdtPr>
        <w:sdtEndPr/>
        <w:sdtContent>
          <w:r w:rsidR="00CB27F3" w:rsidRPr="00CB27F3">
            <w:rPr>
              <w:rStyle w:val="Tekstvantijdelijkeaanduiding"/>
              <w:highlight w:val="lightGray"/>
              <w:lang w:val="nl-NL"/>
            </w:rPr>
            <w:t>Klik of tik om tekst in te voeren.</w:t>
          </w:r>
        </w:sdtContent>
      </w:sdt>
    </w:p>
    <w:p w14:paraId="21DFC716" w14:textId="16A964AC" w:rsidR="007C05A4" w:rsidRDefault="007C05A4" w:rsidP="00CB27F3">
      <w:pPr>
        <w:spacing w:line="360" w:lineRule="auto"/>
        <w:ind w:left="360"/>
        <w:rPr>
          <w:b/>
          <w:bCs/>
          <w:lang w:val="nl-NL"/>
        </w:rPr>
      </w:pPr>
      <w:r w:rsidRPr="007C05A4">
        <w:rPr>
          <w:b/>
          <w:bCs/>
          <w:lang w:val="nl-NL"/>
        </w:rPr>
        <w:t>Datum:</w:t>
      </w:r>
      <w:r w:rsidR="00CB27F3">
        <w:rPr>
          <w:b/>
          <w:bCs/>
          <w:lang w:val="nl-NL"/>
        </w:rPr>
        <w:t xml:space="preserve"> </w:t>
      </w:r>
      <w:sdt>
        <w:sdtPr>
          <w:rPr>
            <w:b/>
            <w:bCs/>
            <w:lang w:val="nl-NL"/>
          </w:rPr>
          <w:id w:val="-432290369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2358BE" w:rsidRPr="002358BE">
            <w:rPr>
              <w:rStyle w:val="Tekstvantijdelijkeaanduiding"/>
              <w:highlight w:val="lightGray"/>
              <w:lang w:val="nl-NL" w:eastAsia="nl-NL"/>
            </w:rPr>
            <w:t>Klik of tik om een datum in te voeren.</w:t>
          </w:r>
        </w:sdtContent>
      </w:sdt>
    </w:p>
    <w:p w14:paraId="56E11940" w14:textId="77777777" w:rsidR="00960A4E" w:rsidRDefault="00960A4E" w:rsidP="009C76E0">
      <w:pPr>
        <w:spacing w:line="360" w:lineRule="auto"/>
        <w:rPr>
          <w:lang w:val="nl-NL"/>
        </w:rPr>
      </w:pPr>
    </w:p>
    <w:p w14:paraId="258D703B" w14:textId="77777777" w:rsidR="00622DF0" w:rsidRDefault="00622DF0">
      <w:pPr>
        <w:spacing w:line="240" w:lineRule="auto"/>
        <w:rPr>
          <w:b/>
          <w:bCs/>
          <w:lang w:val="nl-NL"/>
        </w:rPr>
      </w:pPr>
    </w:p>
    <w:p w14:paraId="1861089E" w14:textId="03FAAD73" w:rsidR="00960A4E" w:rsidRPr="00960A4E" w:rsidRDefault="002358BE" w:rsidP="009C76E0">
      <w:pPr>
        <w:pStyle w:val="Kop2"/>
        <w:numPr>
          <w:ilvl w:val="0"/>
          <w:numId w:val="16"/>
        </w:numPr>
        <w:spacing w:line="360" w:lineRule="auto"/>
      </w:pPr>
      <w:r>
        <w:t>Indienen</w:t>
      </w:r>
    </w:p>
    <w:p w14:paraId="5D945DDA" w14:textId="77694D3C" w:rsidR="00960A4E" w:rsidRDefault="004E1767" w:rsidP="00CB27F3">
      <w:pPr>
        <w:spacing w:line="360" w:lineRule="auto"/>
        <w:ind w:left="360"/>
        <w:rPr>
          <w:lang w:val="nl-NL"/>
        </w:rPr>
      </w:pPr>
      <w:r w:rsidRPr="00E86326">
        <w:rPr>
          <w:lang w:val="nl-NL"/>
        </w:rPr>
        <w:t>Stuur het ingevulde formulier,</w:t>
      </w:r>
      <w:r>
        <w:rPr>
          <w:lang w:val="nl-NL"/>
        </w:rPr>
        <w:t xml:space="preserve"> eventueel met bijlagen, naar: Nicolette Visser, Programmamanager Arbeidsmarktregio via </w:t>
      </w:r>
      <w:hyperlink r:id="rId10" w:history="1">
        <w:r w:rsidRPr="00F23B70">
          <w:rPr>
            <w:rStyle w:val="Hyperlink"/>
            <w:lang w:val="nl-NL"/>
          </w:rPr>
          <w:t>n.visser@gorinchem.nl</w:t>
        </w:r>
      </w:hyperlink>
      <w:r>
        <w:rPr>
          <w:lang w:val="nl-NL"/>
        </w:rPr>
        <w:t xml:space="preserve"> </w:t>
      </w:r>
    </w:p>
    <w:p w14:paraId="155BB9BB" w14:textId="77777777" w:rsidR="000767D1" w:rsidRPr="00525FA4" w:rsidRDefault="000767D1" w:rsidP="000767D1">
      <w:pPr>
        <w:rPr>
          <w:lang w:val="nl-NL"/>
        </w:rPr>
      </w:pPr>
    </w:p>
    <w:p w14:paraId="7AF0E9E9" w14:textId="77777777" w:rsidR="000767D1" w:rsidRPr="00525FA4" w:rsidRDefault="000767D1" w:rsidP="000767D1">
      <w:pPr>
        <w:spacing w:line="240" w:lineRule="auto"/>
        <w:rPr>
          <w:b/>
          <w:bCs/>
          <w:lang w:val="nl-NL"/>
        </w:rPr>
      </w:pPr>
    </w:p>
    <w:p w14:paraId="074A8B94" w14:textId="77777777" w:rsidR="000767D1" w:rsidRPr="00525FA4" w:rsidRDefault="000767D1" w:rsidP="000767D1">
      <w:pPr>
        <w:spacing w:line="240" w:lineRule="auto"/>
        <w:rPr>
          <w:b/>
          <w:bCs/>
          <w:lang w:val="nl-NL"/>
        </w:rPr>
      </w:pPr>
    </w:p>
    <w:p w14:paraId="1F923B41" w14:textId="4DD39353" w:rsidR="00E86326" w:rsidRDefault="002358BE" w:rsidP="009C76E0">
      <w:pPr>
        <w:pStyle w:val="Kop2"/>
        <w:numPr>
          <w:ilvl w:val="0"/>
          <w:numId w:val="16"/>
        </w:numPr>
        <w:spacing w:line="360" w:lineRule="auto"/>
      </w:pPr>
      <w:r w:rsidRPr="00960A4E">
        <w:t>Wat gebeurt er na uw aanmelding?</w:t>
      </w:r>
    </w:p>
    <w:p w14:paraId="583CA357" w14:textId="2EAF0E54" w:rsidR="00960A4E" w:rsidRPr="00E86326" w:rsidRDefault="002358BE" w:rsidP="00CB27F3">
      <w:pPr>
        <w:spacing w:line="360" w:lineRule="auto"/>
        <w:ind w:left="360"/>
        <w:rPr>
          <w:lang w:val="nl-NL"/>
        </w:rPr>
      </w:pPr>
      <w:r>
        <w:rPr>
          <w:lang w:val="nl-NL"/>
        </w:rPr>
        <w:t xml:space="preserve">Na </w:t>
      </w:r>
      <w:r w:rsidRPr="00960A4E">
        <w:rPr>
          <w:lang w:val="nl-NL"/>
        </w:rPr>
        <w:t>ontvangst beoordelen wij uw projectvoorstel. Indien nodig nemen wij contact met u op voor aanvullende informatie. Vervolgens bespreken wij het projectvoorstel binnen de Arbeidsmarktregio Gorinchem. U ontvangt daarna bericht over het eventuele</w:t>
      </w:r>
      <w:r w:rsidR="004E1767">
        <w:rPr>
          <w:lang w:val="nl-NL"/>
        </w:rPr>
        <w:t xml:space="preserve"> vervolg. </w:t>
      </w:r>
    </w:p>
    <w:sectPr w:rsidR="00960A4E" w:rsidRPr="00E86326" w:rsidSect="00482436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977" w:right="1418" w:bottom="204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807A" w14:textId="77777777" w:rsidR="002B53DD" w:rsidRDefault="002B53DD" w:rsidP="000C6188">
      <w:pPr>
        <w:spacing w:line="240" w:lineRule="auto"/>
      </w:pPr>
      <w:r>
        <w:separator/>
      </w:r>
    </w:p>
  </w:endnote>
  <w:endnote w:type="continuationSeparator" w:id="0">
    <w:p w14:paraId="033731FC" w14:textId="77777777" w:rsidR="002B53DD" w:rsidRDefault="002B53DD" w:rsidP="000C61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2289962-7CEC-4291-BC36-EF13391FA7C9}"/>
    <w:embedBold r:id="rId2" w:fontKey="{371EFA98-690E-4C6E-90E2-71A69E7EF904}"/>
    <w:embedItalic r:id="rId3" w:fontKey="{E4801F75-EDB8-4E8C-BD07-49635AC36CFD}"/>
  </w:font>
  <w:font w:name="FedraSans-Normal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A528AC2-EF59-4211-A48E-8D860518C86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A4A10CD2-04A5-47F4-913E-05E9C11EAC69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fontKey="{DA337F23-4386-4F35-A524-40E40D65A3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B117" w14:textId="22947C82" w:rsidR="000C6188" w:rsidRPr="000767D1" w:rsidRDefault="00482436">
    <w:pPr>
      <w:pStyle w:val="Voettekst"/>
      <w:rPr>
        <w:lang w:val="nl-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F5A999B" wp14:editId="5C4CA133">
              <wp:simplePos x="0" y="0"/>
              <wp:positionH relativeFrom="margin">
                <wp:align>right</wp:align>
              </wp:positionH>
              <wp:positionV relativeFrom="paragraph">
                <wp:posOffset>-121285</wp:posOffset>
              </wp:positionV>
              <wp:extent cx="1704975" cy="376555"/>
              <wp:effectExtent l="0" t="0" r="9525" b="4445"/>
              <wp:wrapNone/>
              <wp:docPr id="452521208" name="Tekstvak 4525212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4975" cy="3765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8EA9A3" w14:textId="77777777" w:rsidR="00482436" w:rsidRPr="004E1767" w:rsidRDefault="00482436" w:rsidP="00482436">
                          <w:pPr>
                            <w:jc w:val="right"/>
                            <w:rPr>
                              <w:sz w:val="14"/>
                              <w:lang w:val="nl-NL"/>
                            </w:rPr>
                          </w:pPr>
                          <w:r w:rsidRPr="004E1767">
                            <w:rPr>
                              <w:sz w:val="14"/>
                              <w:lang w:val="nl-NL"/>
                            </w:rPr>
                            <w:t xml:space="preserve">pagina </w:t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fldChar w:fldCharType="begin"/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instrText>PAGE  \* Arabic  \* MERGEFORMAT</w:instrText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fldChar w:fldCharType="separate"/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t>1</w:t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fldChar w:fldCharType="end"/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t>/</w:t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fldChar w:fldCharType="begin"/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instrText>NUMPAGES  \* Arabic  \* MERGEFORMAT</w:instrText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fldChar w:fldCharType="separate"/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t>2</w:t>
                          </w:r>
                          <w:r w:rsidRPr="004E1767">
                            <w:rPr>
                              <w:sz w:val="14"/>
                              <w:lang w:val="nl-N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5A999B" id="_x0000_t202" coordsize="21600,21600" o:spt="202" path="m,l,21600r21600,l21600,xe">
              <v:stroke joinstyle="miter"/>
              <v:path gradientshapeok="t" o:connecttype="rect"/>
            </v:shapetype>
            <v:shape id="Tekstvak 452521208" o:spid="_x0000_s1026" type="#_x0000_t202" alt="&quot;&quot;" style="position:absolute;margin-left:83.05pt;margin-top:-9.55pt;width:134.25pt;height:29.6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" filled="f" stroked="f" strokeweight=".5pt">
              <v:textbox inset="1mm,1mm,1mm,1mm">
                <w:txbxContent>
                  <w:p w14:paraId="188EA9A3" w14:textId="77777777" w:rsidR="00482436" w:rsidRPr="004E1767" w:rsidRDefault="00482436" w:rsidP="00482436">
                    <w:pPr>
                      <w:jc w:val="right"/>
                      <w:rPr>
                        <w:sz w:val="14"/>
                        <w:lang w:val="nl-NL"/>
                      </w:rPr>
                    </w:pPr>
                    <w:r w:rsidRPr="004E1767">
                      <w:rPr>
                        <w:sz w:val="14"/>
                        <w:lang w:val="nl-NL"/>
                      </w:rPr>
                      <w:t xml:space="preserve">pagina </w:t>
                    </w:r>
                    <w:r w:rsidRPr="004E1767">
                      <w:rPr>
                        <w:sz w:val="14"/>
                        <w:lang w:val="nl-NL"/>
                      </w:rPr>
                      <w:fldChar w:fldCharType="begin"/>
                    </w:r>
                    <w:r w:rsidRPr="004E1767">
                      <w:rPr>
                        <w:sz w:val="14"/>
                        <w:lang w:val="nl-NL"/>
                      </w:rPr>
                      <w:instrText>PAGE  \* Arabic  \* MERGEFORMAT</w:instrText>
                    </w:r>
                    <w:r w:rsidRPr="004E1767">
                      <w:rPr>
                        <w:sz w:val="14"/>
                        <w:lang w:val="nl-NL"/>
                      </w:rPr>
                      <w:fldChar w:fldCharType="separate"/>
                    </w:r>
                    <w:r w:rsidRPr="004E1767">
                      <w:rPr>
                        <w:sz w:val="14"/>
                        <w:lang w:val="nl-NL"/>
                      </w:rPr>
                      <w:t>1</w:t>
                    </w:r>
                    <w:r w:rsidRPr="004E1767">
                      <w:rPr>
                        <w:sz w:val="14"/>
                        <w:lang w:val="nl-NL"/>
                      </w:rPr>
                      <w:fldChar w:fldCharType="end"/>
                    </w:r>
                    <w:r w:rsidRPr="004E1767">
                      <w:rPr>
                        <w:sz w:val="14"/>
                        <w:lang w:val="nl-NL"/>
                      </w:rPr>
                      <w:t>/</w:t>
                    </w:r>
                    <w:r w:rsidRPr="004E1767">
                      <w:rPr>
                        <w:sz w:val="14"/>
                        <w:lang w:val="nl-NL"/>
                      </w:rPr>
                      <w:fldChar w:fldCharType="begin"/>
                    </w:r>
                    <w:r w:rsidRPr="004E1767">
                      <w:rPr>
                        <w:sz w:val="14"/>
                        <w:lang w:val="nl-NL"/>
                      </w:rPr>
                      <w:instrText>NUMPAGES  \* Arabic  \* MERGEFORMAT</w:instrText>
                    </w:r>
                    <w:r w:rsidRPr="004E1767">
                      <w:rPr>
                        <w:sz w:val="14"/>
                        <w:lang w:val="nl-NL"/>
                      </w:rPr>
                      <w:fldChar w:fldCharType="separate"/>
                    </w:r>
                    <w:r w:rsidRPr="004E1767">
                      <w:rPr>
                        <w:sz w:val="14"/>
                        <w:lang w:val="nl-NL"/>
                      </w:rPr>
                      <w:t>2</w:t>
                    </w:r>
                    <w:r w:rsidRPr="004E1767">
                      <w:rPr>
                        <w:sz w:val="14"/>
                        <w:lang w:val="nl-NL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5586F">
      <w:rPr>
        <w:lang w:val="nl-NL"/>
      </w:rPr>
      <w:t xml:space="preserve">Arbeidsmarktregio Gorinchem </w:t>
    </w:r>
    <w:r w:rsidR="008A024D">
      <w:rPr>
        <w:lang w:val="nl-NL"/>
      </w:rPr>
      <w:t xml:space="preserve">| Gorinchem - </w:t>
    </w:r>
    <w:r w:rsidRPr="0025586F">
      <w:rPr>
        <w:lang w:val="nl-NL"/>
      </w:rPr>
      <w:t xml:space="preserve">Molenlanden </w:t>
    </w:r>
    <w:r w:rsidR="008A024D">
      <w:rPr>
        <w:lang w:val="nl-NL"/>
      </w:rPr>
      <w:t xml:space="preserve">- </w:t>
    </w:r>
    <w:r w:rsidRPr="0025586F">
      <w:rPr>
        <w:lang w:val="nl-NL"/>
      </w:rPr>
      <w:t>Vijfheerenlanden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148" w14:textId="274CB883" w:rsidR="00183DDC" w:rsidRPr="0025586F" w:rsidRDefault="005A3FB4">
    <w:pPr>
      <w:pStyle w:val="Voettekst"/>
      <w:rPr>
        <w:lang w:val="nl-NL"/>
      </w:rPr>
    </w:pPr>
    <w:r>
      <w:rPr>
        <w:noProof/>
      </w:rPr>
      <w:drawing>
        <wp:inline distT="0" distB="0" distL="0" distR="0" wp14:anchorId="6207B82C" wp14:editId="5D315F2D">
          <wp:extent cx="594640" cy="138586"/>
          <wp:effectExtent l="0" t="0" r="0" b="0"/>
          <wp:docPr id="75626702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942436" name="Afbeelding 11989424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3312" cy="194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1F99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887F1C" wp14:editId="1042E98C">
              <wp:simplePos x="0" y="0"/>
              <wp:positionH relativeFrom="column">
                <wp:posOffset>4147185</wp:posOffset>
              </wp:positionH>
              <wp:positionV relativeFrom="paragraph">
                <wp:posOffset>38735</wp:posOffset>
              </wp:positionV>
              <wp:extent cx="1723390" cy="290830"/>
              <wp:effectExtent l="0" t="0" r="0" b="0"/>
              <wp:wrapNone/>
              <wp:docPr id="2" name="Tekstva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3390" cy="290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506931" w14:textId="77777777" w:rsidR="00D510B0" w:rsidRPr="006933D0" w:rsidRDefault="00D510B0" w:rsidP="00D510B0">
                          <w:pPr>
                            <w:jc w:val="right"/>
                          </w:pPr>
                          <w:r w:rsidRPr="006933D0">
                            <w:rPr>
                              <w:lang w:val="nl-NL"/>
                            </w:rPr>
                            <w:t xml:space="preserve">pagina </w:t>
                          </w:r>
                          <w:r w:rsidRPr="006933D0">
                            <w:fldChar w:fldCharType="begin"/>
                          </w:r>
                          <w:r w:rsidRPr="006933D0">
                            <w:instrText>PAGE  \* Arabic  \* MERGEFORMAT</w:instrText>
                          </w:r>
                          <w:r w:rsidRPr="006933D0">
                            <w:fldChar w:fldCharType="separate"/>
                          </w:r>
                          <w:r w:rsidRPr="006933D0">
                            <w:rPr>
                              <w:lang w:val="nl-NL"/>
                            </w:rPr>
                            <w:t>1</w:t>
                          </w:r>
                          <w:r w:rsidRPr="006933D0">
                            <w:fldChar w:fldCharType="end"/>
                          </w:r>
                          <w:r w:rsidRPr="006933D0">
                            <w:rPr>
                              <w:lang w:val="nl-NL"/>
                            </w:rPr>
                            <w:t>/</w:t>
                          </w:r>
                          <w:fldSimple w:instr="NUMPAGES  \* Arabic  \* MERGEFORMAT">
                            <w:r w:rsidRPr="006933D0">
                              <w:rPr>
                                <w:lang w:val="nl-NL"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87F1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alt="&quot;&quot;" style="position:absolute;margin-left:326.55pt;margin-top:3.05pt;width:135.7pt;height:22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" filled="f" stroked="f" strokeweight=".5pt">
              <v:textbox inset="1mm,1mm,1mm,1mm">
                <w:txbxContent>
                  <w:p w14:paraId="1B506931" w14:textId="77777777" w:rsidR="00D510B0" w:rsidRPr="006933D0" w:rsidRDefault="00D510B0" w:rsidP="00D510B0">
                    <w:pPr>
                      <w:jc w:val="right"/>
                    </w:pPr>
                    <w:r w:rsidRPr="006933D0">
                      <w:rPr>
                        <w:lang w:val="nl-NL"/>
                      </w:rPr>
                      <w:t xml:space="preserve">pagina </w:t>
                    </w:r>
                    <w:r w:rsidRPr="006933D0">
                      <w:fldChar w:fldCharType="begin"/>
                    </w:r>
                    <w:r w:rsidRPr="006933D0">
                      <w:instrText>PAGE  \* Arabic  \* MERGEFORMAT</w:instrText>
                    </w:r>
                    <w:r w:rsidRPr="006933D0">
                      <w:fldChar w:fldCharType="separate"/>
                    </w:r>
                    <w:r w:rsidRPr="006933D0">
                      <w:rPr>
                        <w:lang w:val="nl-NL"/>
                      </w:rPr>
                      <w:t>1</w:t>
                    </w:r>
                    <w:r w:rsidRPr="006933D0">
                      <w:fldChar w:fldCharType="end"/>
                    </w:r>
                    <w:r w:rsidRPr="006933D0">
                      <w:rPr>
                        <w:lang w:val="nl-NL"/>
                      </w:rPr>
                      <w:t>/</w:t>
                    </w:r>
                    <w:fldSimple w:instr="NUMPAGES  \* Arabic  \* MERGEFORMAT">
                      <w:r w:rsidRPr="006933D0">
                        <w:rPr>
                          <w:lang w:val="nl-NL"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E24CDB" w:rsidRPr="0025586F">
      <w:rPr>
        <w:lang w:val="nl-NL"/>
      </w:rPr>
      <w:t xml:space="preserve"> </w:t>
    </w:r>
    <w:r w:rsidR="00432D3E" w:rsidRPr="0025586F">
      <w:rPr>
        <w:lang w:val="nl-NL"/>
      </w:rPr>
      <w:t xml:space="preserve">Arbeidsmarktregio Gorinchem Molenlanden Vijfheerenlanden | </w:t>
    </w:r>
    <w:r w:rsidR="00E24CDB" w:rsidRPr="0025586F">
      <w:rPr>
        <w:lang w:val="nl-NL"/>
      </w:rPr>
      <w:t>Projectvoorstel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6CED" w14:textId="77777777" w:rsidR="002B53DD" w:rsidRDefault="002B53DD" w:rsidP="000C6188">
      <w:pPr>
        <w:spacing w:line="240" w:lineRule="auto"/>
      </w:pPr>
      <w:r>
        <w:separator/>
      </w:r>
    </w:p>
  </w:footnote>
  <w:footnote w:type="continuationSeparator" w:id="0">
    <w:p w14:paraId="01221A72" w14:textId="77777777" w:rsidR="002B53DD" w:rsidRDefault="002B53DD" w:rsidP="000C61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7822" w14:textId="4E25EF8A" w:rsidR="000C6188" w:rsidRPr="005E235E" w:rsidRDefault="00E24CDB" w:rsidP="006933D0">
    <w:pPr>
      <w:pStyle w:val="Koptekst"/>
      <w:tabs>
        <w:tab w:val="clear" w:pos="4680"/>
        <w:tab w:val="clear" w:pos="9360"/>
        <w:tab w:val="left" w:pos="6497"/>
      </w:tabs>
    </w:pPr>
    <w:r>
      <w:rPr>
        <w:noProof/>
      </w:rPr>
      <w:drawing>
        <wp:inline distT="0" distB="0" distL="0" distR="0" wp14:anchorId="20636CF5" wp14:editId="2157B518">
          <wp:extent cx="2862000" cy="666000"/>
          <wp:effectExtent l="0" t="0" r="0" b="1270"/>
          <wp:docPr id="147717918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20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91F99"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CA257D2" wp14:editId="4B0FBEAC">
              <wp:simplePos x="0" y="0"/>
              <wp:positionH relativeFrom="column">
                <wp:posOffset>-1114425</wp:posOffset>
              </wp:positionH>
              <wp:positionV relativeFrom="paragraph">
                <wp:posOffset>4893944</wp:posOffset>
              </wp:positionV>
              <wp:extent cx="393065" cy="0"/>
              <wp:effectExtent l="0" t="0" r="0" b="0"/>
              <wp:wrapNone/>
              <wp:docPr id="7" name="Rechte verbindingslijn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9306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D1C24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75F7BD" id="Rechte verbindingslijn 7" o:spid="_x0000_s1026" alt="&quot;&quot;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7.75pt,385.35pt" to="-56.8pt,3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" strokecolor="#ed1c24" strokeweight=".5pt">
              <o:lock v:ext="edit" shapetype="f"/>
            </v:line>
          </w:pict>
        </mc:Fallback>
      </mc:AlternateContent>
    </w:r>
    <w:r w:rsidR="006933D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1FED" w14:textId="79328375" w:rsidR="000C6188" w:rsidRPr="005E235E" w:rsidRDefault="005A3FB4" w:rsidP="005E235E">
    <w:pPr>
      <w:pStyle w:val="Koptekst"/>
    </w:pPr>
    <w:r>
      <w:rPr>
        <w:noProof/>
      </w:rPr>
      <w:drawing>
        <wp:inline distT="0" distB="0" distL="0" distR="0" wp14:anchorId="1B6F8B09" wp14:editId="3E0B22E4">
          <wp:extent cx="2862000" cy="666000"/>
          <wp:effectExtent l="0" t="0" r="0" b="1270"/>
          <wp:docPr id="117401682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20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FFFFFF7C"/>
    <w:multiLevelType w:val="singleLevel"/>
    <w:tmpl w:val="052244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D47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90DC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EC36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E659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A042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2C7B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206C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3C7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AD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5932C1"/>
    <w:multiLevelType w:val="hybridMultilevel"/>
    <w:tmpl w:val="C81EC7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085A8C"/>
    <w:multiLevelType w:val="hybridMultilevel"/>
    <w:tmpl w:val="56080330"/>
    <w:lvl w:ilvl="0" w:tplc="9850D5BC">
      <w:start w:val="1"/>
      <w:numFmt w:val="decimal"/>
      <w:lvlText w:val="%1."/>
      <w:lvlJc w:val="left"/>
      <w:pPr>
        <w:ind w:left="720" w:hanging="360"/>
      </w:pPr>
    </w:lvl>
    <w:lvl w:ilvl="1" w:tplc="4282DAF8">
      <w:start w:val="1"/>
      <w:numFmt w:val="lowerLetter"/>
      <w:lvlText w:val="%2."/>
      <w:lvlJc w:val="left"/>
      <w:pPr>
        <w:ind w:left="1440" w:hanging="360"/>
      </w:pPr>
    </w:lvl>
    <w:lvl w:ilvl="2" w:tplc="165E7226">
      <w:start w:val="1"/>
      <w:numFmt w:val="lowerRoman"/>
      <w:lvlText w:val="%3."/>
      <w:lvlJc w:val="right"/>
      <w:pPr>
        <w:ind w:left="2160" w:hanging="180"/>
      </w:pPr>
    </w:lvl>
    <w:lvl w:ilvl="3" w:tplc="9AF2AA48">
      <w:start w:val="1"/>
      <w:numFmt w:val="decimal"/>
      <w:lvlText w:val="%4."/>
      <w:lvlJc w:val="left"/>
      <w:pPr>
        <w:ind w:left="2880" w:hanging="360"/>
      </w:pPr>
    </w:lvl>
    <w:lvl w:ilvl="4" w:tplc="0F801FE8">
      <w:start w:val="1"/>
      <w:numFmt w:val="lowerLetter"/>
      <w:lvlText w:val="%5."/>
      <w:lvlJc w:val="left"/>
      <w:pPr>
        <w:ind w:left="3600" w:hanging="360"/>
      </w:pPr>
    </w:lvl>
    <w:lvl w:ilvl="5" w:tplc="85EC2972">
      <w:start w:val="1"/>
      <w:numFmt w:val="lowerRoman"/>
      <w:lvlText w:val="%6."/>
      <w:lvlJc w:val="right"/>
      <w:pPr>
        <w:ind w:left="4320" w:hanging="180"/>
      </w:pPr>
    </w:lvl>
    <w:lvl w:ilvl="6" w:tplc="70062BAA">
      <w:start w:val="1"/>
      <w:numFmt w:val="decimal"/>
      <w:lvlText w:val="%7."/>
      <w:lvlJc w:val="left"/>
      <w:pPr>
        <w:ind w:left="5040" w:hanging="360"/>
      </w:pPr>
    </w:lvl>
    <w:lvl w:ilvl="7" w:tplc="60367DF0">
      <w:start w:val="1"/>
      <w:numFmt w:val="lowerLetter"/>
      <w:lvlText w:val="%8."/>
      <w:lvlJc w:val="left"/>
      <w:pPr>
        <w:ind w:left="5760" w:hanging="360"/>
      </w:pPr>
    </w:lvl>
    <w:lvl w:ilvl="8" w:tplc="BC76A2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4283D"/>
    <w:multiLevelType w:val="hybridMultilevel"/>
    <w:tmpl w:val="BA70070C"/>
    <w:lvl w:ilvl="0" w:tplc="D5F24B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E73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8AA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6A0E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D01C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C2DB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E60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1875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E07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640A40A"/>
    <w:multiLevelType w:val="hybridMultilevel"/>
    <w:tmpl w:val="438CDA48"/>
    <w:lvl w:ilvl="0" w:tplc="93D26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627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C28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01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ED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6C5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5CD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2B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0A3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27D5F"/>
    <w:multiLevelType w:val="hybridMultilevel"/>
    <w:tmpl w:val="CE9E3B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535CA"/>
    <w:multiLevelType w:val="hybridMultilevel"/>
    <w:tmpl w:val="7D581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2AA9E"/>
    <w:multiLevelType w:val="hybridMultilevel"/>
    <w:tmpl w:val="9730A248"/>
    <w:lvl w:ilvl="0" w:tplc="2522F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6AD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F4B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A39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A0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86C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82C5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CB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05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629918">
    <w:abstractNumId w:val="16"/>
  </w:num>
  <w:num w:numId="2" w16cid:durableId="1002314036">
    <w:abstractNumId w:val="11"/>
  </w:num>
  <w:num w:numId="3" w16cid:durableId="1200315238">
    <w:abstractNumId w:val="13"/>
  </w:num>
  <w:num w:numId="4" w16cid:durableId="1753577162">
    <w:abstractNumId w:val="9"/>
  </w:num>
  <w:num w:numId="5" w16cid:durableId="1535115522">
    <w:abstractNumId w:val="7"/>
  </w:num>
  <w:num w:numId="6" w16cid:durableId="1916433801">
    <w:abstractNumId w:val="6"/>
  </w:num>
  <w:num w:numId="7" w16cid:durableId="590352481">
    <w:abstractNumId w:val="5"/>
  </w:num>
  <w:num w:numId="8" w16cid:durableId="1860654742">
    <w:abstractNumId w:val="4"/>
  </w:num>
  <w:num w:numId="9" w16cid:durableId="2120366273">
    <w:abstractNumId w:val="8"/>
  </w:num>
  <w:num w:numId="10" w16cid:durableId="2117627472">
    <w:abstractNumId w:val="3"/>
  </w:num>
  <w:num w:numId="11" w16cid:durableId="2005163058">
    <w:abstractNumId w:val="2"/>
  </w:num>
  <w:num w:numId="12" w16cid:durableId="272442716">
    <w:abstractNumId w:val="1"/>
  </w:num>
  <w:num w:numId="13" w16cid:durableId="1397359587">
    <w:abstractNumId w:val="0"/>
  </w:num>
  <w:num w:numId="14" w16cid:durableId="1731345739">
    <w:abstractNumId w:val="15"/>
  </w:num>
  <w:num w:numId="15" w16cid:durableId="1726290782">
    <w:abstractNumId w:val="10"/>
  </w:num>
  <w:num w:numId="16" w16cid:durableId="1188254998">
    <w:abstractNumId w:val="14"/>
  </w:num>
  <w:num w:numId="17" w16cid:durableId="579214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t0ZvNQQolxrxVbZIHyJ4xHQDYbiCkhysStvK7njZ0dfIT4CuPZHPWHnjLwa+hJXx1bJfTc8NbhgMzXmHG150g==" w:salt="r1ObCSupJOOMwXYyMXhQsg==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B4"/>
    <w:rsid w:val="00003CBA"/>
    <w:rsid w:val="00007540"/>
    <w:rsid w:val="0001068C"/>
    <w:rsid w:val="00024E09"/>
    <w:rsid w:val="00055E85"/>
    <w:rsid w:val="0007165F"/>
    <w:rsid w:val="000767D1"/>
    <w:rsid w:val="0009533E"/>
    <w:rsid w:val="000A182D"/>
    <w:rsid w:val="000A524D"/>
    <w:rsid w:val="000B185E"/>
    <w:rsid w:val="000C3DCB"/>
    <w:rsid w:val="000C6188"/>
    <w:rsid w:val="000D6DDF"/>
    <w:rsid w:val="000D7BEA"/>
    <w:rsid w:val="000E2959"/>
    <w:rsid w:val="000E35CA"/>
    <w:rsid w:val="000F11F2"/>
    <w:rsid w:val="000F1C4E"/>
    <w:rsid w:val="000F2093"/>
    <w:rsid w:val="00111920"/>
    <w:rsid w:val="0012255D"/>
    <w:rsid w:val="001316FB"/>
    <w:rsid w:val="00141591"/>
    <w:rsid w:val="00161BB7"/>
    <w:rsid w:val="00183DDC"/>
    <w:rsid w:val="001862E6"/>
    <w:rsid w:val="0019125C"/>
    <w:rsid w:val="001A3DC8"/>
    <w:rsid w:val="001B12DC"/>
    <w:rsid w:val="001B3099"/>
    <w:rsid w:val="001C7A75"/>
    <w:rsid w:val="001D098C"/>
    <w:rsid w:val="001D105C"/>
    <w:rsid w:val="001E1AFF"/>
    <w:rsid w:val="001E1DF8"/>
    <w:rsid w:val="001F7FAC"/>
    <w:rsid w:val="00212B35"/>
    <w:rsid w:val="002207BF"/>
    <w:rsid w:val="00230CC1"/>
    <w:rsid w:val="00231E35"/>
    <w:rsid w:val="002358BE"/>
    <w:rsid w:val="00246138"/>
    <w:rsid w:val="002468F2"/>
    <w:rsid w:val="0025586F"/>
    <w:rsid w:val="002622BE"/>
    <w:rsid w:val="0026456B"/>
    <w:rsid w:val="00291F99"/>
    <w:rsid w:val="002A443C"/>
    <w:rsid w:val="002B53DD"/>
    <w:rsid w:val="0030436D"/>
    <w:rsid w:val="003201A0"/>
    <w:rsid w:val="0032294F"/>
    <w:rsid w:val="0034082C"/>
    <w:rsid w:val="0034449B"/>
    <w:rsid w:val="00381A2E"/>
    <w:rsid w:val="003D6457"/>
    <w:rsid w:val="003E0205"/>
    <w:rsid w:val="003E498E"/>
    <w:rsid w:val="00404A2D"/>
    <w:rsid w:val="00420101"/>
    <w:rsid w:val="00432D3E"/>
    <w:rsid w:val="00443CD1"/>
    <w:rsid w:val="00482436"/>
    <w:rsid w:val="0048451D"/>
    <w:rsid w:val="004B709B"/>
    <w:rsid w:val="004D2C48"/>
    <w:rsid w:val="004D61B9"/>
    <w:rsid w:val="004E1767"/>
    <w:rsid w:val="004F2365"/>
    <w:rsid w:val="00525FA4"/>
    <w:rsid w:val="0054096D"/>
    <w:rsid w:val="00561635"/>
    <w:rsid w:val="005806DF"/>
    <w:rsid w:val="00592CB6"/>
    <w:rsid w:val="00596125"/>
    <w:rsid w:val="005A3FB4"/>
    <w:rsid w:val="005B1C28"/>
    <w:rsid w:val="005D0066"/>
    <w:rsid w:val="005D6719"/>
    <w:rsid w:val="005E0CED"/>
    <w:rsid w:val="005E235E"/>
    <w:rsid w:val="005E7410"/>
    <w:rsid w:val="00622DF0"/>
    <w:rsid w:val="00624B89"/>
    <w:rsid w:val="0066779A"/>
    <w:rsid w:val="006933D0"/>
    <w:rsid w:val="006B1488"/>
    <w:rsid w:val="006D2798"/>
    <w:rsid w:val="006E3F97"/>
    <w:rsid w:val="006E670D"/>
    <w:rsid w:val="006F067E"/>
    <w:rsid w:val="00706F10"/>
    <w:rsid w:val="00745523"/>
    <w:rsid w:val="0075358A"/>
    <w:rsid w:val="0075402B"/>
    <w:rsid w:val="00771D1B"/>
    <w:rsid w:val="007819DF"/>
    <w:rsid w:val="00786448"/>
    <w:rsid w:val="007B020C"/>
    <w:rsid w:val="007C05A4"/>
    <w:rsid w:val="007F3D02"/>
    <w:rsid w:val="00803356"/>
    <w:rsid w:val="0080765F"/>
    <w:rsid w:val="008146CF"/>
    <w:rsid w:val="00854466"/>
    <w:rsid w:val="00856461"/>
    <w:rsid w:val="00870A77"/>
    <w:rsid w:val="008718A3"/>
    <w:rsid w:val="008803A4"/>
    <w:rsid w:val="00894B1D"/>
    <w:rsid w:val="008A024D"/>
    <w:rsid w:val="00912305"/>
    <w:rsid w:val="0092427E"/>
    <w:rsid w:val="00960A4E"/>
    <w:rsid w:val="00962837"/>
    <w:rsid w:val="00962F2D"/>
    <w:rsid w:val="00964EAA"/>
    <w:rsid w:val="00985BF7"/>
    <w:rsid w:val="009A7E20"/>
    <w:rsid w:val="009C76E0"/>
    <w:rsid w:val="009D0A2D"/>
    <w:rsid w:val="009D1148"/>
    <w:rsid w:val="009E5966"/>
    <w:rsid w:val="00A029D4"/>
    <w:rsid w:val="00A12996"/>
    <w:rsid w:val="00A1776D"/>
    <w:rsid w:val="00A35C45"/>
    <w:rsid w:val="00A42C82"/>
    <w:rsid w:val="00A56B3F"/>
    <w:rsid w:val="00A62241"/>
    <w:rsid w:val="00A82684"/>
    <w:rsid w:val="00A857D4"/>
    <w:rsid w:val="00A919C3"/>
    <w:rsid w:val="00A94AF6"/>
    <w:rsid w:val="00AD0BAE"/>
    <w:rsid w:val="00AD2EB6"/>
    <w:rsid w:val="00AE374A"/>
    <w:rsid w:val="00AFE079"/>
    <w:rsid w:val="00B1306F"/>
    <w:rsid w:val="00B508E2"/>
    <w:rsid w:val="00B510E2"/>
    <w:rsid w:val="00B71D2E"/>
    <w:rsid w:val="00B85B3D"/>
    <w:rsid w:val="00B96984"/>
    <w:rsid w:val="00BB16DC"/>
    <w:rsid w:val="00BE4B2A"/>
    <w:rsid w:val="00BF444E"/>
    <w:rsid w:val="00BF6015"/>
    <w:rsid w:val="00C232F7"/>
    <w:rsid w:val="00C23C8E"/>
    <w:rsid w:val="00C42B80"/>
    <w:rsid w:val="00C501D6"/>
    <w:rsid w:val="00C73170"/>
    <w:rsid w:val="00C7458A"/>
    <w:rsid w:val="00C93842"/>
    <w:rsid w:val="00CB27F3"/>
    <w:rsid w:val="00CC6FBE"/>
    <w:rsid w:val="00CF44CE"/>
    <w:rsid w:val="00D4023C"/>
    <w:rsid w:val="00D415E2"/>
    <w:rsid w:val="00D4496C"/>
    <w:rsid w:val="00D46EB1"/>
    <w:rsid w:val="00D510B0"/>
    <w:rsid w:val="00D7359B"/>
    <w:rsid w:val="00D978B6"/>
    <w:rsid w:val="00DC0E7A"/>
    <w:rsid w:val="00DC31B4"/>
    <w:rsid w:val="00DE76D9"/>
    <w:rsid w:val="00DF04DC"/>
    <w:rsid w:val="00E21766"/>
    <w:rsid w:val="00E24CDB"/>
    <w:rsid w:val="00E376F1"/>
    <w:rsid w:val="00E51EE9"/>
    <w:rsid w:val="00E86326"/>
    <w:rsid w:val="00EA3DDC"/>
    <w:rsid w:val="00EA6F19"/>
    <w:rsid w:val="00EC497C"/>
    <w:rsid w:val="00EE1F00"/>
    <w:rsid w:val="00F01E89"/>
    <w:rsid w:val="00F161B5"/>
    <w:rsid w:val="00F30A9E"/>
    <w:rsid w:val="00F3484D"/>
    <w:rsid w:val="00F46ED5"/>
    <w:rsid w:val="00F806FB"/>
    <w:rsid w:val="00F97A51"/>
    <w:rsid w:val="00FA071F"/>
    <w:rsid w:val="00FA2533"/>
    <w:rsid w:val="00FA488C"/>
    <w:rsid w:val="00FA700F"/>
    <w:rsid w:val="00FB2AF8"/>
    <w:rsid w:val="00FB5610"/>
    <w:rsid w:val="031AC222"/>
    <w:rsid w:val="04150EA6"/>
    <w:rsid w:val="06C91672"/>
    <w:rsid w:val="074DE63F"/>
    <w:rsid w:val="0C1283C8"/>
    <w:rsid w:val="0DE5AFCC"/>
    <w:rsid w:val="0E9535BD"/>
    <w:rsid w:val="11C532FD"/>
    <w:rsid w:val="15DD4F38"/>
    <w:rsid w:val="19320E9C"/>
    <w:rsid w:val="199FA254"/>
    <w:rsid w:val="19C5E8B4"/>
    <w:rsid w:val="19F1460E"/>
    <w:rsid w:val="1B21899D"/>
    <w:rsid w:val="1DAD5C4B"/>
    <w:rsid w:val="2076A3D3"/>
    <w:rsid w:val="231963D8"/>
    <w:rsid w:val="241951D3"/>
    <w:rsid w:val="28B3E26B"/>
    <w:rsid w:val="28FE7A86"/>
    <w:rsid w:val="2B2AD020"/>
    <w:rsid w:val="3048414C"/>
    <w:rsid w:val="30A8BA97"/>
    <w:rsid w:val="3192219F"/>
    <w:rsid w:val="31E54F43"/>
    <w:rsid w:val="36654779"/>
    <w:rsid w:val="39920FDE"/>
    <w:rsid w:val="3C263A99"/>
    <w:rsid w:val="3D575356"/>
    <w:rsid w:val="4260372B"/>
    <w:rsid w:val="4B676460"/>
    <w:rsid w:val="4C5666AB"/>
    <w:rsid w:val="4D026C34"/>
    <w:rsid w:val="4E6C3FC6"/>
    <w:rsid w:val="51C7C0B8"/>
    <w:rsid w:val="53AD8311"/>
    <w:rsid w:val="5499939E"/>
    <w:rsid w:val="553A962B"/>
    <w:rsid w:val="5612EE76"/>
    <w:rsid w:val="57645A12"/>
    <w:rsid w:val="583603D2"/>
    <w:rsid w:val="67010DA2"/>
    <w:rsid w:val="6F15F45B"/>
    <w:rsid w:val="73996192"/>
    <w:rsid w:val="7570146D"/>
    <w:rsid w:val="7795CBC4"/>
    <w:rsid w:val="779A8FA5"/>
    <w:rsid w:val="7ABCDE63"/>
    <w:rsid w:val="7E91EAE6"/>
    <w:rsid w:val="7EBD9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6849B5"/>
  <w15:docId w15:val="{01319A1C-3A9A-4759-AC9C-9346DE43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61B5"/>
    <w:pPr>
      <w:spacing w:line="280" w:lineRule="exact"/>
    </w:pPr>
    <w:rPr>
      <w:sz w:val="18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5A3FB4"/>
    <w:pPr>
      <w:keepNext/>
      <w:keepLines/>
      <w:spacing w:before="240" w:after="120" w:line="259" w:lineRule="auto"/>
      <w:outlineLvl w:val="0"/>
    </w:pPr>
    <w:rPr>
      <w:rFonts w:asciiTheme="majorHAnsi" w:eastAsia="Times New Roman" w:hAnsiTheme="majorHAnsi"/>
      <w:color w:val="00B050"/>
      <w:sz w:val="40"/>
      <w:szCs w:val="32"/>
      <w:lang w:val="nl-NL"/>
    </w:rPr>
  </w:style>
  <w:style w:type="paragraph" w:styleId="Kop2">
    <w:name w:val="heading 2"/>
    <w:aliases w:val="Kop 2 - paars"/>
    <w:basedOn w:val="Standaard"/>
    <w:next w:val="Standaard"/>
    <w:link w:val="Kop2Char"/>
    <w:uiPriority w:val="9"/>
    <w:unhideWhenUsed/>
    <w:qFormat/>
    <w:rsid w:val="005A3FB4"/>
    <w:pPr>
      <w:keepNext/>
      <w:keepLines/>
      <w:spacing w:before="40" w:after="40" w:line="259" w:lineRule="auto"/>
      <w:outlineLvl w:val="1"/>
    </w:pPr>
    <w:rPr>
      <w:rFonts w:asciiTheme="majorHAnsi" w:eastAsia="Times New Roman" w:hAnsiTheme="majorHAnsi"/>
      <w:color w:val="003399"/>
      <w:sz w:val="24"/>
      <w:szCs w:val="26"/>
      <w:lang w:val="nl-NL"/>
    </w:rPr>
  </w:style>
  <w:style w:type="paragraph" w:styleId="Kop3">
    <w:name w:val="heading 3"/>
    <w:aliases w:val="Kop 3 - zwart"/>
    <w:basedOn w:val="Standaard"/>
    <w:next w:val="Standaard"/>
    <w:link w:val="Kop3Char"/>
    <w:uiPriority w:val="9"/>
    <w:unhideWhenUsed/>
    <w:qFormat/>
    <w:rsid w:val="000F1C4E"/>
    <w:pPr>
      <w:keepNext/>
      <w:keepLines/>
      <w:spacing w:before="40" w:after="40" w:line="259" w:lineRule="auto"/>
      <w:outlineLvl w:val="2"/>
    </w:pPr>
    <w:rPr>
      <w:rFonts w:ascii="FedraSans-Normal" w:eastAsia="Times New Roman" w:hAnsi="FedraSans-Normal"/>
      <w:color w:val="003399"/>
      <w:sz w:val="22"/>
      <w:szCs w:val="24"/>
      <w:lang w:val="nl-NL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3E0205"/>
    <w:pPr>
      <w:keepNext/>
      <w:keepLines/>
      <w:spacing w:before="40"/>
      <w:outlineLvl w:val="3"/>
    </w:pPr>
    <w:rPr>
      <w:rFonts w:eastAsia="Times New Roman"/>
      <w:i/>
      <w:iCs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C6188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6188"/>
  </w:style>
  <w:style w:type="paragraph" w:styleId="Voettekst">
    <w:name w:val="footer"/>
    <w:basedOn w:val="Standaard"/>
    <w:link w:val="VoettekstChar"/>
    <w:uiPriority w:val="99"/>
    <w:unhideWhenUsed/>
    <w:qFormat/>
    <w:rsid w:val="00443CD1"/>
    <w:pPr>
      <w:tabs>
        <w:tab w:val="center" w:pos="4680"/>
        <w:tab w:val="right" w:pos="9360"/>
      </w:tabs>
      <w:spacing w:line="220" w:lineRule="exact"/>
    </w:pPr>
    <w:rPr>
      <w:sz w:val="14"/>
    </w:rPr>
  </w:style>
  <w:style w:type="character" w:customStyle="1" w:styleId="VoettekstChar">
    <w:name w:val="Voettekst Char"/>
    <w:link w:val="Voettekst"/>
    <w:uiPriority w:val="99"/>
    <w:rsid w:val="00443CD1"/>
    <w:rPr>
      <w:sz w:val="14"/>
    </w:rPr>
  </w:style>
  <w:style w:type="paragraph" w:customStyle="1" w:styleId="Tussenkopje">
    <w:name w:val="Tussenkopje"/>
    <w:basedOn w:val="Standaard"/>
    <w:qFormat/>
    <w:rsid w:val="00246138"/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23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5E235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73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link w:val="Kop1"/>
    <w:uiPriority w:val="9"/>
    <w:rsid w:val="005A3FB4"/>
    <w:rPr>
      <w:rFonts w:asciiTheme="majorHAnsi" w:eastAsia="Times New Roman" w:hAnsiTheme="majorHAnsi"/>
      <w:color w:val="00B050"/>
      <w:sz w:val="40"/>
      <w:szCs w:val="32"/>
      <w:lang w:eastAsia="en-US"/>
    </w:rPr>
  </w:style>
  <w:style w:type="character" w:customStyle="1" w:styleId="Kop2Char">
    <w:name w:val="Kop 2 Char"/>
    <w:aliases w:val="Kop 2 - paars Char"/>
    <w:link w:val="Kop2"/>
    <w:uiPriority w:val="9"/>
    <w:rsid w:val="005A3FB4"/>
    <w:rPr>
      <w:rFonts w:asciiTheme="majorHAnsi" w:eastAsia="Times New Roman" w:hAnsiTheme="majorHAnsi"/>
      <w:color w:val="003399"/>
      <w:sz w:val="24"/>
      <w:szCs w:val="26"/>
      <w:lang w:eastAsia="en-US"/>
    </w:rPr>
  </w:style>
  <w:style w:type="character" w:customStyle="1" w:styleId="Kop3Char">
    <w:name w:val="Kop 3 Char"/>
    <w:aliases w:val="Kop 3 - zwart Char"/>
    <w:link w:val="Kop3"/>
    <w:uiPriority w:val="9"/>
    <w:rsid w:val="000F1C4E"/>
    <w:rPr>
      <w:rFonts w:ascii="FedraSans-Normal" w:eastAsia="Times New Roman" w:hAnsi="FedraSans-Normal"/>
      <w:color w:val="003399"/>
      <w:sz w:val="22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3E0205"/>
    <w:pPr>
      <w:spacing w:after="160" w:line="360" w:lineRule="auto"/>
      <w:ind w:left="720"/>
      <w:contextualSpacing/>
    </w:pPr>
    <w:rPr>
      <w:color w:val="000000"/>
      <w:lang w:val="nl-NL"/>
    </w:rPr>
  </w:style>
  <w:style w:type="character" w:styleId="Zwaar">
    <w:name w:val="Strong"/>
    <w:uiPriority w:val="22"/>
    <w:rsid w:val="003E0205"/>
    <w:rPr>
      <w:b/>
      <w:bCs/>
    </w:rPr>
  </w:style>
  <w:style w:type="character" w:customStyle="1" w:styleId="Kop4Char">
    <w:name w:val="Kop 4 Char"/>
    <w:link w:val="Kop4"/>
    <w:uiPriority w:val="9"/>
    <w:rsid w:val="003E0205"/>
    <w:rPr>
      <w:rFonts w:ascii="Verdana" w:eastAsia="Times New Roman" w:hAnsi="Verdana" w:cs="Times New Roman"/>
      <w:i/>
      <w:iCs/>
      <w:color w:val="000000"/>
      <w:sz w:val="18"/>
    </w:rPr>
  </w:style>
  <w:style w:type="paragraph" w:styleId="Geenafstand">
    <w:name w:val="No Spacing"/>
    <w:uiPriority w:val="1"/>
    <w:rsid w:val="000F1C4E"/>
    <w:rPr>
      <w:sz w:val="18"/>
      <w:szCs w:val="22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BF6015"/>
    <w:rPr>
      <w:color w:val="666666"/>
    </w:rPr>
  </w:style>
  <w:style w:type="character" w:styleId="Hyperlink">
    <w:name w:val="Hyperlink"/>
    <w:basedOn w:val="Standaardalinea-lettertype"/>
    <w:uiPriority w:val="99"/>
    <w:unhideWhenUsed/>
    <w:rsid w:val="002358BE"/>
    <w:rPr>
      <w:color w:val="00000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35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n.visser@gorinchem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sgeu\OneDrive%20-%20Gemeente%20Gorinchem\1%20Els%20AMR\Huisstijl\Memo%20Word-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B1F71B-BE2A-45D2-9966-0C15E84D4596}"/>
      </w:docPartPr>
      <w:docPartBody>
        <w:p w:rsidR="000B71DE" w:rsidRDefault="00871220">
          <w:r w:rsidRPr="00F23B7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A5DF9EA83584859BC383082B265ED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7723D0-31C4-4278-8115-277B9B8D7B2A}"/>
      </w:docPartPr>
      <w:docPartBody>
        <w:p w:rsidR="001504B7" w:rsidRDefault="003F5B38" w:rsidP="003F5B38">
          <w:pPr>
            <w:pStyle w:val="DA5DF9EA83584859BC383082B265ED86"/>
          </w:pPr>
          <w:r w:rsidRPr="00964EAA">
            <w:rPr>
              <w:rStyle w:val="Tekstvantijdelijkeaanduiding"/>
              <w:lang w:val="nl-NL"/>
            </w:rPr>
            <w:t>Klik of tik om tekst in te voeren.</w:t>
          </w:r>
        </w:p>
      </w:docPartBody>
    </w:docPart>
    <w:docPart>
      <w:docPartPr>
        <w:name w:val="DA74BB91996F493FB70F31DBDFA16B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C714BC-99AD-44A2-AF80-F5F03B493B29}"/>
      </w:docPartPr>
      <w:docPartBody>
        <w:p w:rsidR="001504B7" w:rsidRDefault="003F5B38" w:rsidP="003F5B38">
          <w:pPr>
            <w:pStyle w:val="DA74BB91996F493FB70F31DBDFA16B9C"/>
          </w:pPr>
          <w:r w:rsidRPr="00964EAA">
            <w:rPr>
              <w:rStyle w:val="Tekstvantijdelijkeaanduiding"/>
              <w:lang w:val="nl-NL"/>
            </w:rPr>
            <w:t>Klik of tik om tekst in te voeren.</w:t>
          </w:r>
        </w:p>
      </w:docPartBody>
    </w:docPart>
    <w:docPart>
      <w:docPartPr>
        <w:name w:val="92FDD1D7E0784C78AB447F36AFA5D5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DA6CE6-C2EE-4622-9131-55BD91BFE42B}"/>
      </w:docPartPr>
      <w:docPartBody>
        <w:p w:rsidR="001504B7" w:rsidRDefault="003F5B38" w:rsidP="003F5B38">
          <w:pPr>
            <w:pStyle w:val="92FDD1D7E0784C78AB447F36AFA5D56F"/>
          </w:pPr>
          <w:r w:rsidRPr="00964EAA">
            <w:rPr>
              <w:rStyle w:val="Tekstvantijdelijkeaanduiding"/>
              <w:lang w:val="nl-NL"/>
            </w:rPr>
            <w:t>Klik of tik om tekst in te voeren.</w:t>
          </w:r>
        </w:p>
      </w:docPartBody>
    </w:docPart>
    <w:docPart>
      <w:docPartPr>
        <w:name w:val="34951C47FA6540AA9E8B7D63ACEEED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393CC7-02C7-48A5-826F-797C247E795C}"/>
      </w:docPartPr>
      <w:docPartBody>
        <w:p w:rsidR="001504B7" w:rsidRDefault="003F5B38" w:rsidP="003F5B38">
          <w:pPr>
            <w:pStyle w:val="34951C47FA6540AA9E8B7D63ACEEED72"/>
          </w:pPr>
          <w:r w:rsidRPr="00964EAA">
            <w:rPr>
              <w:rStyle w:val="Tekstvantijdelijkeaanduiding"/>
              <w:lang w:val="nl-NL"/>
            </w:rPr>
            <w:t>Klik of tik om tekst in te voeren.</w:t>
          </w:r>
        </w:p>
      </w:docPartBody>
    </w:docPart>
    <w:docPart>
      <w:docPartPr>
        <w:name w:val="2FDA62AB220248C798EE063A1FA319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E489E8-C3E8-4D78-AD81-5FB0EE85BE73}"/>
      </w:docPartPr>
      <w:docPartBody>
        <w:p w:rsidR="001504B7" w:rsidRDefault="003F5B38" w:rsidP="003F5B38">
          <w:pPr>
            <w:pStyle w:val="2FDA62AB220248C798EE063A1FA319CD"/>
          </w:pPr>
          <w:r w:rsidRPr="00F23B70">
            <w:rPr>
              <w:rStyle w:val="Tekstvantijdelijkeaanduiding"/>
              <w:lang w:val="nl-NL" w:eastAsia="nl-NL"/>
            </w:rPr>
            <w:t>Klik of tik om tekst in te voeren.</w:t>
          </w:r>
        </w:p>
      </w:docPartBody>
    </w:docPart>
    <w:docPart>
      <w:docPartPr>
        <w:name w:val="62EDB4B8C09A4FDD89EB6678D4CDFB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021156-74A9-4886-B82B-DA77776A3E4C}"/>
      </w:docPartPr>
      <w:docPartBody>
        <w:p w:rsidR="001504B7" w:rsidRDefault="003F5B38" w:rsidP="003F5B38">
          <w:pPr>
            <w:pStyle w:val="62EDB4B8C09A4FDD89EB6678D4CDFB1C"/>
          </w:pPr>
          <w:r w:rsidRPr="00F23B70">
            <w:rPr>
              <w:rStyle w:val="Tekstvantijdelijkeaanduiding"/>
              <w:lang w:val="nl-NL" w:eastAsia="nl-NL"/>
            </w:rPr>
            <w:t>Klik of tik om tekst in te voeren.</w:t>
          </w:r>
        </w:p>
      </w:docPartBody>
    </w:docPart>
    <w:docPart>
      <w:docPartPr>
        <w:name w:val="1E183B6FFE1F4C18843A421CDC44EA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CDFA60-1C97-48B1-BF16-3B1D60175FE8}"/>
      </w:docPartPr>
      <w:docPartBody>
        <w:p w:rsidR="001504B7" w:rsidRDefault="003F5B38" w:rsidP="003F5B38">
          <w:pPr>
            <w:pStyle w:val="1E183B6FFE1F4C18843A421CDC44EA74"/>
          </w:pPr>
          <w:r w:rsidRPr="00F23B70">
            <w:rPr>
              <w:rStyle w:val="Tekstvantijdelijkeaanduiding"/>
              <w:lang w:val="nl-NL" w:eastAsia="nl-NL"/>
            </w:rPr>
            <w:t>Klik of tik om tekst in te voeren.</w:t>
          </w:r>
        </w:p>
      </w:docPartBody>
    </w:docPart>
    <w:docPart>
      <w:docPartPr>
        <w:name w:val="2B9CA49839EB48F4863E450EB15F46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8F161E-9D86-4C03-8E60-BFB0F357F7FC}"/>
      </w:docPartPr>
      <w:docPartBody>
        <w:p w:rsidR="001504B7" w:rsidRDefault="003F5B38" w:rsidP="003F5B38">
          <w:pPr>
            <w:pStyle w:val="2B9CA49839EB48F4863E450EB15F46A6"/>
          </w:pPr>
          <w:r w:rsidRPr="00F23B70">
            <w:rPr>
              <w:rStyle w:val="Tekstvantijdelijkeaanduiding"/>
              <w:lang w:val="nl-NL" w:eastAsia="nl-NL"/>
            </w:rPr>
            <w:t>Klik of tik om tekst in te voeren.</w:t>
          </w:r>
        </w:p>
      </w:docPartBody>
    </w:docPart>
    <w:docPart>
      <w:docPartPr>
        <w:name w:val="9FD21EBDAB90456E9F906B0036CD01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50AD54-E667-4A66-AF30-E14D32D9319B}"/>
      </w:docPartPr>
      <w:docPartBody>
        <w:p w:rsidR="001504B7" w:rsidRDefault="003F5B38" w:rsidP="003F5B38">
          <w:pPr>
            <w:pStyle w:val="9FD21EBDAB90456E9F906B0036CD01E4"/>
          </w:pPr>
          <w:r w:rsidRPr="00F23B70">
            <w:rPr>
              <w:rStyle w:val="Tekstvantijdelijkeaanduiding"/>
              <w:lang w:val="nl-NL" w:eastAsia="nl-NL"/>
            </w:rPr>
            <w:t>Klik of tik om tekst in te voeren.</w:t>
          </w:r>
        </w:p>
      </w:docPartBody>
    </w:docPart>
    <w:docPart>
      <w:docPartPr>
        <w:name w:val="C0B8510382F84E599392ED6AA5E164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A4FEE5-8648-4192-8922-CA8E54680BCC}"/>
      </w:docPartPr>
      <w:docPartBody>
        <w:p w:rsidR="001504B7" w:rsidRDefault="003F5B38" w:rsidP="003F5B38">
          <w:pPr>
            <w:pStyle w:val="C0B8510382F84E599392ED6AA5E164D3"/>
          </w:pPr>
          <w:r w:rsidRPr="00F23B70">
            <w:rPr>
              <w:rStyle w:val="Tekstvantijdelijkeaanduiding"/>
              <w:lang w:val="nl-NL" w:eastAsia="nl-NL"/>
            </w:rPr>
            <w:t>Klik of tik om tekst in te voeren.</w:t>
          </w:r>
        </w:p>
      </w:docPartBody>
    </w:docPart>
    <w:docPart>
      <w:docPartPr>
        <w:name w:val="99A2B648003E49F09D187201B7265D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5D7FAC-B7A2-4DC6-AB01-D791211CE935}"/>
      </w:docPartPr>
      <w:docPartBody>
        <w:p w:rsidR="001504B7" w:rsidRDefault="003F5B38" w:rsidP="003F5B38">
          <w:pPr>
            <w:pStyle w:val="99A2B648003E49F09D187201B7265D20"/>
          </w:pPr>
          <w:r w:rsidRPr="00F23B70">
            <w:rPr>
              <w:rStyle w:val="Tekstvantijdelijkeaanduiding"/>
              <w:lang w:val="nl-NL" w:eastAsia="nl-NL"/>
            </w:rPr>
            <w:t>Klik of tik om een datum in te voeren.</w:t>
          </w:r>
        </w:p>
      </w:docPartBody>
    </w:docPart>
    <w:docPart>
      <w:docPartPr>
        <w:name w:val="0C186149206E4A3FB88C10BD74782F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74B947-248C-434F-8544-95856DB9F168}"/>
      </w:docPartPr>
      <w:docPartBody>
        <w:p w:rsidR="001504B7" w:rsidRDefault="003F5B38" w:rsidP="003F5B38">
          <w:pPr>
            <w:pStyle w:val="0C186149206E4A3FB88C10BD74782F49"/>
          </w:pPr>
          <w:r w:rsidRPr="00F23B70">
            <w:rPr>
              <w:rStyle w:val="Tekstvantijdelijkeaanduiding"/>
              <w:lang w:val="nl-NL" w:eastAsia="nl-NL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2570A5-E159-4000-8452-EE2E043E278F}"/>
      </w:docPartPr>
      <w:docPartBody>
        <w:p w:rsidR="00941633" w:rsidRDefault="00FB52B4">
          <w:r w:rsidRPr="00F23B70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CDD317006B3470688B951BE2940A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ED7D7-63D2-47C3-9759-2FA9A167EA71}"/>
      </w:docPartPr>
      <w:docPartBody>
        <w:p w:rsidR="000777FE" w:rsidRDefault="000777FE">
          <w:r w:rsidRPr="583603D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86AF800549C4007B5B3950F8D9A7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81FAB-964C-4532-843A-C4C3D71EDD3A}"/>
      </w:docPartPr>
      <w:docPartBody>
        <w:p w:rsidR="000777FE" w:rsidRDefault="000777FE">
          <w:r w:rsidRPr="583603D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C22FDC35B764F3F962B6EFAB0D69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19C59-78FE-462B-822A-232458F18694}"/>
      </w:docPartPr>
      <w:docPartBody>
        <w:p w:rsidR="000777FE" w:rsidRDefault="000777FE">
          <w:r w:rsidRPr="583603D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C16BFF93B8344ED808B2C62445BC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861F9-BB7E-45BA-925F-9ED55333062C}"/>
      </w:docPartPr>
      <w:docPartBody>
        <w:p w:rsidR="000777FE" w:rsidRDefault="000777FE">
          <w:r w:rsidRPr="583603D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edraSans-Normal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20"/>
    <w:rsid w:val="000142A0"/>
    <w:rsid w:val="000777FE"/>
    <w:rsid w:val="000A73A9"/>
    <w:rsid w:val="000B71DE"/>
    <w:rsid w:val="001504B7"/>
    <w:rsid w:val="001846B7"/>
    <w:rsid w:val="001C27E9"/>
    <w:rsid w:val="00221925"/>
    <w:rsid w:val="003F5B38"/>
    <w:rsid w:val="004B709B"/>
    <w:rsid w:val="004C2A2A"/>
    <w:rsid w:val="004F2365"/>
    <w:rsid w:val="005B071B"/>
    <w:rsid w:val="0075358A"/>
    <w:rsid w:val="00783C0B"/>
    <w:rsid w:val="008158A3"/>
    <w:rsid w:val="00871220"/>
    <w:rsid w:val="008D0503"/>
    <w:rsid w:val="00941633"/>
    <w:rsid w:val="00BA3984"/>
    <w:rsid w:val="00F30A9E"/>
    <w:rsid w:val="00FB52B4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B52B4"/>
    <w:rPr>
      <w:color w:val="666666"/>
    </w:rPr>
  </w:style>
  <w:style w:type="paragraph" w:customStyle="1" w:styleId="DA5DF9EA83584859BC383082B265ED86">
    <w:name w:val="DA5DF9EA83584859BC383082B265ED86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DA74BB91996F493FB70F31DBDFA16B9C">
    <w:name w:val="DA74BB91996F493FB70F31DBDFA16B9C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92FDD1D7E0784C78AB447F36AFA5D56F">
    <w:name w:val="92FDD1D7E0784C78AB447F36AFA5D56F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34951C47FA6540AA9E8B7D63ACEEED72">
    <w:name w:val="34951C47FA6540AA9E8B7D63ACEEED72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2FDA62AB220248C798EE063A1FA319CD">
    <w:name w:val="2FDA62AB220248C798EE063A1FA319CD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62EDB4B8C09A4FDD89EB6678D4CDFB1C">
    <w:name w:val="62EDB4B8C09A4FDD89EB6678D4CDFB1C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1E183B6FFE1F4C18843A421CDC44EA74">
    <w:name w:val="1E183B6FFE1F4C18843A421CDC44EA74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2B9CA49839EB48F4863E450EB15F46A6">
    <w:name w:val="2B9CA49839EB48F4863E450EB15F46A6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9FD21EBDAB90456E9F906B0036CD01E4">
    <w:name w:val="9FD21EBDAB90456E9F906B0036CD01E4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C0B8510382F84E599392ED6AA5E164D3">
    <w:name w:val="C0B8510382F84E599392ED6AA5E164D3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99A2B648003E49F09D187201B7265D20">
    <w:name w:val="99A2B648003E49F09D187201B7265D20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  <w:style w:type="paragraph" w:customStyle="1" w:styleId="0C186149206E4A3FB88C10BD74782F49">
    <w:name w:val="0C186149206E4A3FB88C10BD74782F49"/>
    <w:rsid w:val="003F5B38"/>
    <w:pPr>
      <w:spacing w:after="0" w:line="280" w:lineRule="exact"/>
    </w:pPr>
    <w:rPr>
      <w:rFonts w:ascii="Verdana" w:eastAsia="Verdana" w:hAnsi="Verdana" w:cs="Times New Roman"/>
      <w:kern w:val="0"/>
      <w:sz w:val="18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Gorinchem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ED1C24"/>
      </a:accent2>
      <a:accent3>
        <a:srgbClr val="FFFFFF"/>
      </a:accent3>
      <a:accent4>
        <a:srgbClr val="000000"/>
      </a:accent4>
      <a:accent5>
        <a:srgbClr val="ED1C24"/>
      </a:accent5>
      <a:accent6>
        <a:srgbClr val="FFFFFF"/>
      </a:accent6>
      <a:hlink>
        <a:srgbClr val="000000"/>
      </a:hlink>
      <a:folHlink>
        <a:srgbClr val="000000"/>
      </a:folHlink>
    </a:clrScheme>
    <a:fontScheme name="Gemeente Gorinchem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6D94D9E40FE4FA4390F7E08695229" ma:contentTypeVersion="9" ma:contentTypeDescription="Een nieuw document maken." ma:contentTypeScope="" ma:versionID="89dc6da47931146ac9b316c6f112ca7b">
  <xsd:schema xmlns:xsd="http://www.w3.org/2001/XMLSchema" xmlns:xs="http://www.w3.org/2001/XMLSchema" xmlns:p="http://schemas.microsoft.com/office/2006/metadata/properties" xmlns:ns2="b30870b3-f167-4c14-b4d2-6ad6ae49bfbb" targetNamespace="http://schemas.microsoft.com/office/2006/metadata/properties" ma:root="true" ma:fieldsID="350bf32d48755ae05a0514578b653228" ns2:_="">
    <xsd:import namespace="b30870b3-f167-4c14-b4d2-6ad6ae49bf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70b3-f167-4c14-b4d2-6ad6ae49b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c6aece-89c9-47f7-8ccf-d090351157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870b3-f167-4c14-b4d2-6ad6ae49bf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654FEA-D32C-4E3D-9B95-EF7B18E3A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870b3-f167-4c14-b4d2-6ad6ae49b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1236AE-39D0-494D-8B0D-213C424FFE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9D1D63-9383-4573-AD7E-E8DC9FF63EC3}">
  <ds:schemaRefs>
    <ds:schemaRef ds:uri="http://schemas.microsoft.com/office/2006/metadata/properties"/>
    <ds:schemaRef ds:uri="http://schemas.microsoft.com/office/infopath/2007/PartnerControls"/>
    <ds:schemaRef ds:uri="b30870b3-f167-4c14-b4d2-6ad6ae49bf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Word-sjabloon</Template>
  <TotalTime>0</TotalTime>
  <Pages>3</Pages>
  <Words>511</Words>
  <Characters>2813</Characters>
  <Application>Microsoft Office Word</Application>
  <DocSecurity>4</DocSecurity>
  <Lines>23</Lines>
  <Paragraphs>6</Paragraphs>
  <ScaleCrop>false</ScaleCrop>
  <Company>Gemeente Gorinchem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 Geurtsen-de Bruin</dc:creator>
  <cp:lastModifiedBy>Anouk Evers</cp:lastModifiedBy>
  <cp:revision>2</cp:revision>
  <cp:lastPrinted>2026-09-08T14:30:00Z</cp:lastPrinted>
  <dcterms:created xsi:type="dcterms:W3CDTF">2026-09-11T07:56:00Z</dcterms:created>
  <dcterms:modified xsi:type="dcterms:W3CDTF">2026-09-11T07:56:00Z</dcterms:modified>
  <cp:category>Meno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0x010100B936D94D9E40FE4FA4390F7E08695229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